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08A139" w14:textId="77777777" w:rsidR="00555F9A" w:rsidRDefault="00555F9A" w:rsidP="00555F9A">
      <w:pPr>
        <w:spacing w:line="360" w:lineRule="auto"/>
        <w:jc w:val="both"/>
        <w:rPr>
          <w:rFonts w:cs="Arial"/>
          <w:b/>
          <w:bCs/>
          <w:sz w:val="22"/>
          <w:szCs w:val="22"/>
          <w:lang w:val="en-US"/>
        </w:rPr>
      </w:pPr>
      <w:r w:rsidRPr="00555F9A">
        <w:rPr>
          <w:rFonts w:cs="Arial"/>
          <w:b/>
          <w:bCs/>
          <w:sz w:val="22"/>
          <w:szCs w:val="22"/>
          <w:lang w:val="en-US"/>
        </w:rPr>
        <w:t>Strictly Private and Confidential</w:t>
      </w:r>
    </w:p>
    <w:p w14:paraId="4523C42A" w14:textId="77777777" w:rsidR="00555F9A" w:rsidRPr="00555F9A" w:rsidRDefault="00555F9A" w:rsidP="00555F9A">
      <w:pPr>
        <w:spacing w:line="360" w:lineRule="auto"/>
        <w:jc w:val="both"/>
        <w:rPr>
          <w:rFonts w:cs="Arial"/>
          <w:b/>
          <w:bCs/>
          <w:sz w:val="22"/>
          <w:szCs w:val="22"/>
          <w:lang w:val="en-US"/>
        </w:rPr>
      </w:pPr>
    </w:p>
    <w:p w14:paraId="101DD1F7" w14:textId="77777777" w:rsidR="00555F9A" w:rsidRDefault="00555F9A" w:rsidP="00555F9A">
      <w:pPr>
        <w:spacing w:line="360" w:lineRule="auto"/>
        <w:jc w:val="both"/>
        <w:rPr>
          <w:rFonts w:cs="Arial"/>
          <w:b/>
          <w:bCs/>
          <w:sz w:val="22"/>
          <w:szCs w:val="22"/>
          <w:lang w:val="en-US"/>
        </w:rPr>
      </w:pPr>
      <w:r w:rsidRPr="00555F9A">
        <w:rPr>
          <w:rFonts w:cs="Arial"/>
          <w:b/>
          <w:bCs/>
          <w:sz w:val="22"/>
          <w:szCs w:val="22"/>
          <w:lang w:val="en-US"/>
        </w:rPr>
        <w:t>RECRUITMENT DIVERSITY MONITORING QUESTIONNAIRE</w:t>
      </w:r>
    </w:p>
    <w:p w14:paraId="32BC833E" w14:textId="77777777" w:rsidR="00555F9A" w:rsidRPr="00555F9A" w:rsidRDefault="00555F9A" w:rsidP="00555F9A">
      <w:pPr>
        <w:spacing w:line="360" w:lineRule="auto"/>
        <w:jc w:val="both"/>
        <w:rPr>
          <w:rFonts w:cs="Arial"/>
          <w:b/>
          <w:bCs/>
          <w:sz w:val="22"/>
          <w:szCs w:val="22"/>
          <w:lang w:val="en-US"/>
        </w:rPr>
      </w:pPr>
    </w:p>
    <w:p w14:paraId="630CA46E" w14:textId="21E4C913" w:rsidR="00555F9A" w:rsidRDefault="00555F9A" w:rsidP="00555F9A">
      <w:pPr>
        <w:spacing w:line="360" w:lineRule="auto"/>
        <w:jc w:val="both"/>
        <w:rPr>
          <w:rFonts w:cs="Arial"/>
          <w:sz w:val="22"/>
          <w:szCs w:val="22"/>
          <w:lang w:val="en-US"/>
        </w:rPr>
      </w:pPr>
      <w:r w:rsidRPr="00555F9A">
        <w:rPr>
          <w:rFonts w:cs="Arial"/>
          <w:sz w:val="22"/>
          <w:szCs w:val="22"/>
          <w:lang w:val="en-US"/>
        </w:rPr>
        <w:t xml:space="preserve">As part of meeting our commitments to equality and diversity, </w:t>
      </w:r>
      <w:r w:rsidR="00C4477B">
        <w:rPr>
          <w:rFonts w:cs="Arial"/>
          <w:sz w:val="22"/>
          <w:szCs w:val="22"/>
          <w:lang w:val="en-US"/>
        </w:rPr>
        <w:t>Cornerstone Barristers</w:t>
      </w:r>
      <w:r w:rsidRPr="00555F9A">
        <w:rPr>
          <w:rFonts w:cs="Arial"/>
          <w:sz w:val="22"/>
          <w:szCs w:val="22"/>
          <w:lang w:val="en-US"/>
        </w:rPr>
        <w:t xml:space="preserve"> collects and analyses statistical information on all </w:t>
      </w:r>
      <w:r w:rsidR="00C4477B">
        <w:rPr>
          <w:rFonts w:cs="Arial"/>
          <w:sz w:val="22"/>
          <w:szCs w:val="22"/>
          <w:lang w:val="en-US"/>
        </w:rPr>
        <w:t>candidates who</w:t>
      </w:r>
      <w:r w:rsidRPr="00555F9A">
        <w:rPr>
          <w:rFonts w:cs="Arial"/>
          <w:sz w:val="22"/>
          <w:szCs w:val="22"/>
          <w:lang w:val="en-US"/>
        </w:rPr>
        <w:t xml:space="preserve"> apply for positions </w:t>
      </w:r>
      <w:r w:rsidR="00C4477B">
        <w:rPr>
          <w:rFonts w:cs="Arial"/>
          <w:sz w:val="22"/>
          <w:szCs w:val="22"/>
          <w:lang w:val="en-US"/>
        </w:rPr>
        <w:t>with us</w:t>
      </w:r>
      <w:r w:rsidRPr="00555F9A">
        <w:rPr>
          <w:rFonts w:cs="Arial"/>
          <w:sz w:val="22"/>
          <w:szCs w:val="22"/>
          <w:lang w:val="en-US"/>
        </w:rPr>
        <w:t>. This enables us to ensure that we continue to attract and select our members, pupils</w:t>
      </w:r>
      <w:r w:rsidR="00C4477B">
        <w:rPr>
          <w:rFonts w:cs="Arial"/>
          <w:sz w:val="22"/>
          <w:szCs w:val="22"/>
          <w:lang w:val="en-US"/>
        </w:rPr>
        <w:t xml:space="preserve">, mini pupils and </w:t>
      </w:r>
      <w:r w:rsidRPr="00555F9A">
        <w:rPr>
          <w:rFonts w:cs="Arial"/>
          <w:sz w:val="22"/>
          <w:szCs w:val="22"/>
          <w:lang w:val="en-US"/>
        </w:rPr>
        <w:t xml:space="preserve">staff solely </w:t>
      </w:r>
      <w:proofErr w:type="gramStart"/>
      <w:r w:rsidRPr="00555F9A">
        <w:rPr>
          <w:rFonts w:cs="Arial"/>
          <w:sz w:val="22"/>
          <w:szCs w:val="22"/>
          <w:lang w:val="en-US"/>
        </w:rPr>
        <w:t>on the basis of</w:t>
      </w:r>
      <w:proofErr w:type="gramEnd"/>
      <w:r w:rsidRPr="00555F9A">
        <w:rPr>
          <w:rFonts w:cs="Arial"/>
          <w:sz w:val="22"/>
          <w:szCs w:val="22"/>
          <w:lang w:val="en-US"/>
        </w:rPr>
        <w:t xml:space="preserve"> talent and their potential to succeed.</w:t>
      </w:r>
    </w:p>
    <w:p w14:paraId="783B12DB" w14:textId="77777777" w:rsidR="00555F9A" w:rsidRPr="00555F9A" w:rsidRDefault="00555F9A" w:rsidP="00555F9A">
      <w:pPr>
        <w:spacing w:line="360" w:lineRule="auto"/>
        <w:jc w:val="both"/>
        <w:rPr>
          <w:rFonts w:cs="Arial"/>
          <w:sz w:val="22"/>
          <w:szCs w:val="22"/>
          <w:lang w:val="en-US"/>
        </w:rPr>
      </w:pPr>
    </w:p>
    <w:p w14:paraId="770CF689" w14:textId="54D7E8D4" w:rsidR="00555F9A" w:rsidRDefault="00555F9A" w:rsidP="00555F9A">
      <w:pPr>
        <w:spacing w:line="360" w:lineRule="auto"/>
        <w:jc w:val="both"/>
        <w:rPr>
          <w:rFonts w:cs="Arial"/>
          <w:sz w:val="22"/>
          <w:szCs w:val="22"/>
          <w:lang w:val="en-US"/>
        </w:rPr>
      </w:pPr>
      <w:r w:rsidRPr="00555F9A">
        <w:rPr>
          <w:rFonts w:cs="Arial"/>
          <w:sz w:val="22"/>
          <w:szCs w:val="22"/>
          <w:lang w:val="en-US"/>
        </w:rPr>
        <w:t xml:space="preserve">The information that you are asked to provide in the section below </w:t>
      </w:r>
      <w:r w:rsidR="00C4477B">
        <w:rPr>
          <w:rFonts w:cs="Arial"/>
          <w:sz w:val="22"/>
          <w:szCs w:val="22"/>
          <w:lang w:val="en-US"/>
        </w:rPr>
        <w:t xml:space="preserve">covers the areas set out in the BSB’s Equality Rules and Guidance. It </w:t>
      </w:r>
      <w:r w:rsidRPr="00555F9A">
        <w:rPr>
          <w:rFonts w:cs="Arial"/>
          <w:sz w:val="22"/>
          <w:szCs w:val="22"/>
          <w:lang w:val="en-US"/>
        </w:rPr>
        <w:t xml:space="preserve">will be </w:t>
      </w:r>
      <w:r w:rsidR="00C4477B">
        <w:rPr>
          <w:rFonts w:cs="Arial"/>
          <w:sz w:val="22"/>
          <w:szCs w:val="22"/>
          <w:lang w:val="en-US"/>
        </w:rPr>
        <w:t>held</w:t>
      </w:r>
      <w:r w:rsidRPr="00555F9A">
        <w:rPr>
          <w:rFonts w:cs="Arial"/>
          <w:sz w:val="22"/>
          <w:szCs w:val="22"/>
          <w:lang w:val="en-US"/>
        </w:rPr>
        <w:t xml:space="preserve"> in strict confidence by the Chief Executive and will be used solely for statistical monitoring purposes.</w:t>
      </w:r>
    </w:p>
    <w:p w14:paraId="35FC368E" w14:textId="77777777" w:rsidR="00555F9A" w:rsidRPr="00555F9A" w:rsidRDefault="00555F9A" w:rsidP="00555F9A">
      <w:pPr>
        <w:spacing w:line="360" w:lineRule="auto"/>
        <w:jc w:val="both"/>
        <w:rPr>
          <w:rFonts w:cs="Arial"/>
          <w:sz w:val="22"/>
          <w:szCs w:val="22"/>
          <w:lang w:val="en-US"/>
        </w:rPr>
      </w:pPr>
    </w:p>
    <w:p w14:paraId="6584E69B" w14:textId="551CDDB6" w:rsidR="004026CF" w:rsidRDefault="00555F9A" w:rsidP="00555F9A">
      <w:pPr>
        <w:spacing w:line="360" w:lineRule="auto"/>
        <w:jc w:val="both"/>
        <w:rPr>
          <w:rFonts w:cs="Arial"/>
          <w:sz w:val="22"/>
          <w:szCs w:val="22"/>
          <w:lang w:val="en-US"/>
        </w:rPr>
      </w:pPr>
      <w:r w:rsidRPr="00555F9A">
        <w:rPr>
          <w:rFonts w:cs="Arial"/>
          <w:sz w:val="22"/>
          <w:szCs w:val="22"/>
          <w:lang w:val="en-US"/>
        </w:rPr>
        <w:t>You are not obliged to answer all or any of the questions</w:t>
      </w:r>
      <w:r w:rsidR="00C4477B">
        <w:rPr>
          <w:rFonts w:cs="Arial"/>
          <w:sz w:val="22"/>
          <w:szCs w:val="22"/>
          <w:lang w:val="en-US"/>
        </w:rPr>
        <w:t>. However,</w:t>
      </w:r>
      <w:r w:rsidRPr="00555F9A">
        <w:rPr>
          <w:rFonts w:cs="Arial"/>
          <w:sz w:val="22"/>
          <w:szCs w:val="22"/>
          <w:lang w:val="en-US"/>
        </w:rPr>
        <w:t xml:space="preserve"> </w:t>
      </w:r>
      <w:proofErr w:type="gramStart"/>
      <w:r w:rsidRPr="00555F9A">
        <w:rPr>
          <w:rFonts w:cs="Arial"/>
          <w:sz w:val="22"/>
          <w:szCs w:val="22"/>
          <w:lang w:val="en-US"/>
        </w:rPr>
        <w:t>in</w:t>
      </w:r>
      <w:proofErr w:type="gramEnd"/>
      <w:r w:rsidRPr="00555F9A">
        <w:rPr>
          <w:rFonts w:cs="Arial"/>
          <w:sz w:val="22"/>
          <w:szCs w:val="22"/>
          <w:lang w:val="en-US"/>
        </w:rPr>
        <w:t xml:space="preserve"> providing this information</w:t>
      </w:r>
      <w:r w:rsidR="00C4477B">
        <w:rPr>
          <w:rFonts w:cs="Arial"/>
          <w:sz w:val="22"/>
          <w:szCs w:val="22"/>
          <w:lang w:val="en-US"/>
        </w:rPr>
        <w:t>,</w:t>
      </w:r>
      <w:r w:rsidRPr="00555F9A">
        <w:rPr>
          <w:rFonts w:cs="Arial"/>
          <w:sz w:val="22"/>
          <w:szCs w:val="22"/>
          <w:lang w:val="en-US"/>
        </w:rPr>
        <w:t xml:space="preserve"> you will help us to ensure that our recruitment is fair and objective for all.</w:t>
      </w:r>
    </w:p>
    <w:p w14:paraId="69A39AE1" w14:textId="77777777" w:rsidR="00555F9A" w:rsidRDefault="00555F9A" w:rsidP="00555F9A">
      <w:pPr>
        <w:spacing w:line="360" w:lineRule="auto"/>
        <w:jc w:val="both"/>
        <w:rPr>
          <w:rFonts w:cs="Arial"/>
          <w:sz w:val="22"/>
          <w:szCs w:val="22"/>
          <w:lang w:val="en-US"/>
        </w:rPr>
      </w:pPr>
    </w:p>
    <w:p w14:paraId="01EDC926" w14:textId="1234FD39" w:rsidR="00555F9A" w:rsidRDefault="00555F9A" w:rsidP="00555F9A">
      <w:pPr>
        <w:spacing w:line="360" w:lineRule="auto"/>
        <w:jc w:val="both"/>
        <w:rPr>
          <w:rFonts w:cs="Arial"/>
          <w:b/>
          <w:bCs/>
          <w:sz w:val="22"/>
          <w:szCs w:val="22"/>
          <w:lang w:val="en-US"/>
        </w:rPr>
      </w:pPr>
      <w:r>
        <w:rPr>
          <w:rFonts w:cs="Arial"/>
          <w:b/>
          <w:bCs/>
          <w:sz w:val="22"/>
          <w:szCs w:val="22"/>
          <w:lang w:val="en-US"/>
        </w:rPr>
        <w:t>Q1.</w:t>
      </w:r>
      <w:r>
        <w:rPr>
          <w:rFonts w:cs="Arial"/>
          <w:b/>
          <w:bCs/>
          <w:sz w:val="22"/>
          <w:szCs w:val="22"/>
          <w:lang w:val="en-US"/>
        </w:rPr>
        <w:tab/>
        <w:t xml:space="preserve">How would you describe your gender identity? </w:t>
      </w:r>
    </w:p>
    <w:p w14:paraId="4A2E9C09" w14:textId="77777777" w:rsidR="00555F9A" w:rsidRDefault="00555F9A" w:rsidP="00555F9A">
      <w:pPr>
        <w:spacing w:line="360" w:lineRule="auto"/>
        <w:jc w:val="both"/>
        <w:rPr>
          <w:rFonts w:cs="Arial"/>
          <w:b/>
          <w:bCs/>
          <w:sz w:val="22"/>
          <w:szCs w:val="22"/>
          <w:lang w:val="en-US"/>
        </w:rPr>
      </w:pPr>
    </w:p>
    <w:sdt>
      <w:sdtPr>
        <w:rPr>
          <w:rFonts w:cs="Arial"/>
          <w:b/>
          <w:bCs/>
          <w:sz w:val="22"/>
          <w:szCs w:val="22"/>
          <w:lang w:val="en-US"/>
        </w:rPr>
        <w:id w:val="-1897355484"/>
        <w:placeholder>
          <w:docPart w:val="DefaultPlaceholder_-1854013440"/>
        </w:placeholder>
      </w:sdtPr>
      <w:sdtEndPr/>
      <w:sdtContent>
        <w:p w14:paraId="34B0D443" w14:textId="7F92E6FA" w:rsidR="00555F9A" w:rsidRDefault="009E1A19" w:rsidP="009E1A19">
          <w:pPr>
            <w:tabs>
              <w:tab w:val="left" w:pos="2820"/>
            </w:tabs>
            <w:spacing w:line="600" w:lineRule="auto"/>
            <w:jc w:val="both"/>
            <w:rPr>
              <w:rFonts w:cs="Arial"/>
              <w:b/>
              <w:bCs/>
              <w:sz w:val="22"/>
              <w:szCs w:val="22"/>
              <w:lang w:val="en-US"/>
            </w:rPr>
          </w:pPr>
          <w:r>
            <w:rPr>
              <w:rFonts w:cs="Arial"/>
              <w:b/>
              <w:bCs/>
              <w:sz w:val="22"/>
              <w:szCs w:val="22"/>
              <w:lang w:val="en-US"/>
            </w:rPr>
            <w:t>Female</w:t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-16162876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</w:p>
        <w:p w14:paraId="212EA309" w14:textId="475A6EB5" w:rsidR="009E1A19" w:rsidRDefault="009E1A19" w:rsidP="007C6E6E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2820"/>
              <w:tab w:val="right" w:pos="9066"/>
            </w:tabs>
            <w:spacing w:line="600" w:lineRule="auto"/>
            <w:jc w:val="both"/>
            <w:rPr>
              <w:rFonts w:cs="Arial"/>
              <w:b/>
              <w:bCs/>
              <w:sz w:val="22"/>
              <w:szCs w:val="22"/>
              <w:lang w:val="en-US"/>
            </w:rPr>
          </w:pPr>
          <w:r>
            <w:rPr>
              <w:rFonts w:cs="Arial"/>
              <w:b/>
              <w:bCs/>
              <w:sz w:val="22"/>
              <w:szCs w:val="22"/>
              <w:lang w:val="en-US"/>
            </w:rPr>
            <w:t>Male</w:t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19390210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  <w:r w:rsidR="007C6E6E">
            <w:rPr>
              <w:rFonts w:cs="Arial"/>
              <w:b/>
              <w:bCs/>
              <w:sz w:val="22"/>
              <w:szCs w:val="22"/>
              <w:lang w:val="en-US"/>
            </w:rPr>
            <w:tab/>
          </w:r>
        </w:p>
        <w:p w14:paraId="09400D2E" w14:textId="034ABBD1" w:rsidR="009E1A19" w:rsidRDefault="009E1A19" w:rsidP="009E1A19">
          <w:pPr>
            <w:tabs>
              <w:tab w:val="clear" w:pos="6521"/>
              <w:tab w:val="clear" w:pos="7655"/>
              <w:tab w:val="left" w:pos="2820"/>
            </w:tabs>
            <w:spacing w:line="600" w:lineRule="auto"/>
            <w:jc w:val="both"/>
            <w:rPr>
              <w:rFonts w:cs="Arial"/>
              <w:b/>
              <w:bCs/>
              <w:sz w:val="22"/>
              <w:szCs w:val="22"/>
              <w:lang w:val="en-US"/>
            </w:rPr>
          </w:pPr>
          <w:r>
            <w:rPr>
              <w:rFonts w:cs="Arial"/>
              <w:b/>
              <w:bCs/>
              <w:sz w:val="22"/>
              <w:szCs w:val="22"/>
              <w:lang w:val="en-US"/>
            </w:rPr>
            <w:t>Non-binary</w:t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17225578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1E830C86" w14:textId="5C3F61EB" w:rsidR="009E1A19" w:rsidRDefault="009E1A19" w:rsidP="009E1A19">
          <w:pPr>
            <w:tabs>
              <w:tab w:val="clear" w:pos="6521"/>
              <w:tab w:val="clear" w:pos="7655"/>
              <w:tab w:val="left" w:pos="2820"/>
            </w:tabs>
            <w:spacing w:line="600" w:lineRule="auto"/>
            <w:jc w:val="both"/>
            <w:rPr>
              <w:rFonts w:cs="Arial"/>
              <w:b/>
              <w:bCs/>
              <w:sz w:val="22"/>
              <w:szCs w:val="22"/>
              <w:lang w:val="en-US"/>
            </w:rPr>
          </w:pPr>
          <w:r>
            <w:rPr>
              <w:rFonts w:cs="Arial"/>
              <w:b/>
              <w:bCs/>
              <w:sz w:val="22"/>
              <w:szCs w:val="22"/>
              <w:lang w:val="en-US"/>
            </w:rPr>
            <w:t>Prefer not to say</w:t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226708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562AAAE2" w14:textId="4CBA9439" w:rsidR="009E1A19" w:rsidRDefault="009E1A19" w:rsidP="009E1A19">
          <w:pPr>
            <w:tabs>
              <w:tab w:val="clear" w:pos="6521"/>
              <w:tab w:val="clear" w:pos="7655"/>
              <w:tab w:val="left" w:pos="2820"/>
            </w:tabs>
            <w:spacing w:line="600" w:lineRule="auto"/>
            <w:jc w:val="both"/>
            <w:rPr>
              <w:rFonts w:cs="Arial"/>
              <w:b/>
              <w:bCs/>
              <w:sz w:val="22"/>
              <w:szCs w:val="22"/>
              <w:lang w:val="en-US"/>
            </w:rPr>
          </w:pPr>
          <w:r>
            <w:rPr>
              <w:rFonts w:cs="Arial"/>
              <w:b/>
              <w:bCs/>
              <w:sz w:val="22"/>
              <w:szCs w:val="22"/>
              <w:lang w:val="en-US"/>
            </w:rPr>
            <w:t>Prefer to self-identify</w:t>
          </w:r>
          <w:r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6453158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</w:sdtContent>
    </w:sdt>
    <w:p w14:paraId="47B1E1EC" w14:textId="77777777" w:rsidR="00555F9A" w:rsidRPr="00555F9A" w:rsidRDefault="00555F9A" w:rsidP="00555F9A">
      <w:pPr>
        <w:spacing w:line="360" w:lineRule="auto"/>
        <w:jc w:val="both"/>
        <w:rPr>
          <w:rFonts w:cs="Arial"/>
          <w:b/>
          <w:bCs/>
          <w:sz w:val="22"/>
          <w:szCs w:val="22"/>
          <w:lang w:val="en-US"/>
        </w:rPr>
      </w:pPr>
    </w:p>
    <w:p w14:paraId="6FF1187A" w14:textId="11531935" w:rsidR="006F532E" w:rsidRDefault="006F532E" w:rsidP="006F532E">
      <w:pPr>
        <w:tabs>
          <w:tab w:val="left" w:pos="1079"/>
        </w:tabs>
        <w:spacing w:before="83"/>
        <w:rPr>
          <w:b/>
        </w:rPr>
      </w:pPr>
      <w:r>
        <w:rPr>
          <w:b/>
          <w:sz w:val="22"/>
        </w:rPr>
        <w:t>Q2.</w:t>
      </w:r>
      <w:r>
        <w:rPr>
          <w:b/>
          <w:sz w:val="22"/>
        </w:rPr>
        <w:tab/>
        <w:t>Is</w:t>
      </w:r>
      <w:r>
        <w:rPr>
          <w:b/>
          <w:spacing w:val="-3"/>
          <w:sz w:val="22"/>
        </w:rPr>
        <w:t xml:space="preserve"> </w:t>
      </w:r>
      <w:r>
        <w:rPr>
          <w:b/>
          <w:sz w:val="22"/>
        </w:rPr>
        <w:t>your</w:t>
      </w:r>
      <w:r>
        <w:rPr>
          <w:b/>
          <w:spacing w:val="-4"/>
          <w:sz w:val="22"/>
        </w:rPr>
        <w:t xml:space="preserve"> </w:t>
      </w:r>
      <w:r>
        <w:rPr>
          <w:b/>
          <w:sz w:val="22"/>
        </w:rPr>
        <w:t>gender</w:t>
      </w:r>
      <w:r>
        <w:rPr>
          <w:b/>
          <w:spacing w:val="-4"/>
          <w:sz w:val="22"/>
        </w:rPr>
        <w:t xml:space="preserve"> </w:t>
      </w:r>
      <w:r>
        <w:rPr>
          <w:b/>
          <w:sz w:val="22"/>
        </w:rPr>
        <w:t>identity</w:t>
      </w:r>
      <w:r>
        <w:rPr>
          <w:b/>
          <w:spacing w:val="-5"/>
          <w:sz w:val="22"/>
        </w:rPr>
        <w:t xml:space="preserve"> </w:t>
      </w:r>
      <w:r>
        <w:rPr>
          <w:b/>
          <w:sz w:val="22"/>
        </w:rPr>
        <w:t>the</w:t>
      </w:r>
      <w:r>
        <w:rPr>
          <w:b/>
          <w:spacing w:val="-3"/>
          <w:sz w:val="22"/>
        </w:rPr>
        <w:t xml:space="preserve"> </w:t>
      </w:r>
      <w:r>
        <w:rPr>
          <w:b/>
          <w:sz w:val="22"/>
        </w:rPr>
        <w:t>same</w:t>
      </w:r>
      <w:r>
        <w:rPr>
          <w:b/>
          <w:spacing w:val="-3"/>
          <w:sz w:val="22"/>
        </w:rPr>
        <w:t xml:space="preserve"> </w:t>
      </w:r>
      <w:r>
        <w:rPr>
          <w:b/>
          <w:sz w:val="22"/>
        </w:rPr>
        <w:t>as</w:t>
      </w:r>
      <w:r>
        <w:rPr>
          <w:b/>
          <w:spacing w:val="-5"/>
          <w:sz w:val="22"/>
        </w:rPr>
        <w:t xml:space="preserve"> </w:t>
      </w:r>
      <w:r>
        <w:rPr>
          <w:b/>
          <w:sz w:val="22"/>
        </w:rPr>
        <w:t>the</w:t>
      </w:r>
      <w:r>
        <w:rPr>
          <w:b/>
          <w:spacing w:val="-5"/>
          <w:sz w:val="22"/>
        </w:rPr>
        <w:t xml:space="preserve"> </w:t>
      </w:r>
      <w:r>
        <w:rPr>
          <w:b/>
          <w:sz w:val="22"/>
        </w:rPr>
        <w:t>sex</w:t>
      </w:r>
      <w:r>
        <w:rPr>
          <w:b/>
          <w:spacing w:val="-3"/>
          <w:sz w:val="22"/>
        </w:rPr>
        <w:t xml:space="preserve"> </w:t>
      </w:r>
      <w:r>
        <w:rPr>
          <w:b/>
          <w:sz w:val="22"/>
        </w:rPr>
        <w:t>you</w:t>
      </w:r>
      <w:r>
        <w:rPr>
          <w:b/>
          <w:spacing w:val="-3"/>
          <w:sz w:val="22"/>
        </w:rPr>
        <w:t xml:space="preserve"> </w:t>
      </w:r>
      <w:r>
        <w:rPr>
          <w:b/>
          <w:sz w:val="22"/>
        </w:rPr>
        <w:t>were</w:t>
      </w:r>
      <w:r>
        <w:rPr>
          <w:b/>
          <w:spacing w:val="-3"/>
          <w:sz w:val="22"/>
        </w:rPr>
        <w:t xml:space="preserve"> </w:t>
      </w:r>
      <w:r>
        <w:rPr>
          <w:b/>
          <w:sz w:val="22"/>
        </w:rPr>
        <w:t>assigned</w:t>
      </w:r>
      <w:r>
        <w:rPr>
          <w:b/>
          <w:spacing w:val="-2"/>
          <w:sz w:val="22"/>
        </w:rPr>
        <w:t xml:space="preserve"> </w:t>
      </w:r>
      <w:r>
        <w:rPr>
          <w:b/>
          <w:sz w:val="22"/>
        </w:rPr>
        <w:t>at</w:t>
      </w:r>
      <w:r>
        <w:rPr>
          <w:b/>
          <w:spacing w:val="-1"/>
          <w:sz w:val="22"/>
        </w:rPr>
        <w:t xml:space="preserve"> </w:t>
      </w:r>
      <w:r>
        <w:rPr>
          <w:b/>
          <w:spacing w:val="-2"/>
          <w:sz w:val="22"/>
        </w:rPr>
        <w:t>birth?</w:t>
      </w:r>
    </w:p>
    <w:p w14:paraId="459F53F9" w14:textId="77777777" w:rsidR="00515BDE" w:rsidRDefault="00515BDE" w:rsidP="00F30462">
      <w:pPr>
        <w:spacing w:line="600" w:lineRule="auto"/>
        <w:rPr>
          <w:rFonts w:ascii="Times New Roman" w:hAnsi="Times New Roman"/>
          <w:sz w:val="22"/>
          <w:szCs w:val="22"/>
          <w:lang w:val="en-US"/>
        </w:rPr>
      </w:pPr>
    </w:p>
    <w:sdt>
      <w:sdtPr>
        <w:rPr>
          <w:b/>
          <w:bCs/>
        </w:rPr>
        <w:id w:val="1096903904"/>
        <w:placeholder>
          <w:docPart w:val="DefaultPlaceholder_-1854013440"/>
        </w:placeholder>
      </w:sdtPr>
      <w:sdtEndPr/>
      <w:sdtContent>
        <w:p w14:paraId="7190A2BF" w14:textId="0BC4CC15" w:rsidR="009A084C" w:rsidRDefault="009E1A19" w:rsidP="009A084C">
          <w:pPr>
            <w:tabs>
              <w:tab w:val="left" w:pos="2190"/>
              <w:tab w:val="left" w:pos="2325"/>
            </w:tabs>
            <w:spacing w:line="600" w:lineRule="auto"/>
            <w:jc w:val="both"/>
            <w:rPr>
              <w:sz w:val="22"/>
              <w:szCs w:val="22"/>
            </w:rPr>
          </w:pPr>
          <w:r w:rsidRPr="009A084C">
            <w:rPr>
              <w:sz w:val="22"/>
              <w:szCs w:val="22"/>
            </w:rPr>
            <w:t>Yes</w:t>
          </w:r>
          <w:r w:rsidRPr="009A084C">
            <w:rPr>
              <w:sz w:val="22"/>
              <w:szCs w:val="22"/>
            </w:rPr>
            <w:tab/>
          </w:r>
          <w:r w:rsidRPr="009A084C">
            <w:rPr>
              <w:sz w:val="22"/>
              <w:szCs w:val="22"/>
            </w:rPr>
            <w:tab/>
          </w:r>
          <w:r w:rsidRPr="009A084C">
            <w:rPr>
              <w:sz w:val="22"/>
              <w:szCs w:val="22"/>
            </w:rPr>
            <w:tab/>
          </w:r>
          <w:r w:rsidRPr="009A084C">
            <w:rPr>
              <w:sz w:val="22"/>
              <w:szCs w:val="22"/>
            </w:rPr>
            <w:tab/>
          </w:r>
          <w:sdt>
            <w:sdtPr>
              <w:rPr>
                <w:b/>
                <w:bCs/>
                <w:sz w:val="22"/>
                <w:szCs w:val="22"/>
              </w:rPr>
              <w:id w:val="-10947829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 w:rsidRPr="009A084C">
                <w:rPr>
                  <w:rFonts w:ascii="MS Gothic" w:eastAsia="MS Gothic" w:hAnsi="MS Gothic" w:hint="eastAsia"/>
                  <w:b/>
                  <w:bCs/>
                  <w:sz w:val="22"/>
                  <w:szCs w:val="22"/>
                </w:rPr>
                <w:t>☐</w:t>
              </w:r>
            </w:sdtContent>
          </w:sdt>
          <w:r w:rsidR="009A084C">
            <w:rPr>
              <w:sz w:val="22"/>
              <w:szCs w:val="22"/>
            </w:rPr>
            <w:tab/>
          </w:r>
          <w:r w:rsidRPr="009A084C">
            <w:rPr>
              <w:sz w:val="22"/>
              <w:szCs w:val="22"/>
            </w:rPr>
            <w:tab/>
          </w:r>
        </w:p>
        <w:p w14:paraId="7B4DE189" w14:textId="400F60EC" w:rsidR="009E1A19" w:rsidRPr="009A084C" w:rsidRDefault="009E1A19" w:rsidP="009A084C">
          <w:pPr>
            <w:tabs>
              <w:tab w:val="clear" w:pos="567"/>
              <w:tab w:val="clear" w:pos="851"/>
              <w:tab w:val="clear" w:pos="1134"/>
              <w:tab w:val="clear" w:pos="6521"/>
              <w:tab w:val="clear" w:pos="7655"/>
              <w:tab w:val="left" w:pos="2190"/>
            </w:tabs>
            <w:spacing w:line="600" w:lineRule="auto"/>
            <w:jc w:val="both"/>
            <w:rPr>
              <w:sz w:val="22"/>
              <w:szCs w:val="22"/>
            </w:rPr>
          </w:pPr>
          <w:r w:rsidRPr="009A084C">
            <w:rPr>
              <w:sz w:val="22"/>
              <w:szCs w:val="22"/>
            </w:rPr>
            <w:lastRenderedPageBreak/>
            <w:t>No</w:t>
          </w:r>
          <w:r w:rsidRPr="009A084C">
            <w:rPr>
              <w:sz w:val="22"/>
              <w:szCs w:val="22"/>
            </w:rPr>
            <w:tab/>
          </w:r>
          <w:r w:rsidR="009A084C">
            <w:rPr>
              <w:sz w:val="22"/>
              <w:szCs w:val="22"/>
            </w:rPr>
            <w:tab/>
          </w:r>
          <w:sdt>
            <w:sdtPr>
              <w:rPr>
                <w:b/>
                <w:bCs/>
                <w:sz w:val="22"/>
                <w:szCs w:val="22"/>
              </w:rPr>
              <w:id w:val="-186404005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 w:rsidRPr="009A084C">
                <w:rPr>
                  <w:rFonts w:ascii="MS Gothic" w:eastAsia="MS Gothic" w:hAnsi="MS Gothic" w:hint="eastAsia"/>
                  <w:b/>
                  <w:bCs/>
                  <w:sz w:val="22"/>
                  <w:szCs w:val="22"/>
                </w:rPr>
                <w:t>☐</w:t>
              </w:r>
            </w:sdtContent>
          </w:sdt>
        </w:p>
        <w:p w14:paraId="33E153BA" w14:textId="016DFEA3" w:rsidR="009E1A19" w:rsidRDefault="009E1A19" w:rsidP="009A084C">
          <w:pPr>
            <w:tabs>
              <w:tab w:val="clear" w:pos="6521"/>
              <w:tab w:val="clear" w:pos="7655"/>
              <w:tab w:val="left" w:pos="2190"/>
              <w:tab w:val="left" w:pos="2325"/>
            </w:tabs>
            <w:spacing w:line="600" w:lineRule="auto"/>
            <w:jc w:val="both"/>
            <w:rPr>
              <w:b/>
              <w:bCs/>
            </w:rPr>
          </w:pPr>
          <w:r w:rsidRPr="009A084C">
            <w:rPr>
              <w:sz w:val="22"/>
              <w:szCs w:val="22"/>
            </w:rPr>
            <w:t>Prefer not to say</w:t>
          </w:r>
          <w:r>
            <w:rPr>
              <w:b/>
              <w:bCs/>
              <w:sz w:val="22"/>
              <w:szCs w:val="22"/>
            </w:rPr>
            <w:tab/>
          </w:r>
          <w:sdt>
            <w:sdtPr>
              <w:rPr>
                <w:b/>
                <w:bCs/>
                <w:sz w:val="22"/>
                <w:szCs w:val="22"/>
              </w:rPr>
              <w:id w:val="175940142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hint="eastAsia"/>
                  <w:b/>
                  <w:bCs/>
                  <w:sz w:val="22"/>
                  <w:szCs w:val="22"/>
                </w:rPr>
                <w:t>☐</w:t>
              </w:r>
            </w:sdtContent>
          </w:sdt>
          <w:r w:rsidR="009A084C">
            <w:rPr>
              <w:b/>
              <w:bCs/>
              <w:sz w:val="22"/>
              <w:szCs w:val="22"/>
            </w:rPr>
            <w:tab/>
          </w:r>
        </w:p>
      </w:sdtContent>
    </w:sdt>
    <w:p w14:paraId="260FEA2B" w14:textId="68934A53" w:rsidR="003A7A85" w:rsidRDefault="003A7A85" w:rsidP="00F30462">
      <w:pPr>
        <w:spacing w:line="600" w:lineRule="auto"/>
        <w:rPr>
          <w:rFonts w:ascii="Times New Roman" w:hAnsi="Times New Roman"/>
          <w:sz w:val="22"/>
          <w:szCs w:val="22"/>
          <w:lang w:val="en-US"/>
        </w:rPr>
      </w:pPr>
    </w:p>
    <w:p w14:paraId="2E94157E" w14:textId="7C48DCB1" w:rsidR="003D1323" w:rsidRDefault="003D1323" w:rsidP="00F30462">
      <w:pPr>
        <w:spacing w:line="600" w:lineRule="auto"/>
        <w:rPr>
          <w:b/>
          <w:sz w:val="22"/>
        </w:rPr>
      </w:pPr>
      <w:r>
        <w:rPr>
          <w:b/>
          <w:sz w:val="22"/>
        </w:rPr>
        <w:t>Q3.</w:t>
      </w:r>
      <w:r>
        <w:rPr>
          <w:b/>
          <w:sz w:val="22"/>
        </w:rPr>
        <w:tab/>
        <w:t xml:space="preserve">Which </w:t>
      </w:r>
      <w:r w:rsidR="00C4477B">
        <w:rPr>
          <w:b/>
          <w:sz w:val="22"/>
        </w:rPr>
        <w:t>of this following age brackets do you fall within</w:t>
      </w:r>
      <w:r>
        <w:rPr>
          <w:b/>
          <w:sz w:val="22"/>
        </w:rPr>
        <w:t>?</w:t>
      </w:r>
    </w:p>
    <w:sdt>
      <w:sdtPr>
        <w:rPr>
          <w:b/>
          <w:sz w:val="22"/>
        </w:rPr>
        <w:id w:val="-1099097625"/>
        <w:placeholder>
          <w:docPart w:val="DefaultPlaceholder_-1854013440"/>
        </w:placeholder>
      </w:sdtPr>
      <w:sdtEndPr/>
      <w:sdtContent>
        <w:p w14:paraId="348CD252" w14:textId="593F8ED0" w:rsidR="003D1323" w:rsidRPr="009A084C" w:rsidRDefault="003D1323" w:rsidP="00F30462">
          <w:pPr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16-24</w:t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-175559072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4A5474BD" w14:textId="5189C529" w:rsidR="003D1323" w:rsidRPr="009A084C" w:rsidRDefault="003D1323" w:rsidP="00F30462">
          <w:pPr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25-34</w:t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="00530A2A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103453665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75AF7614" w14:textId="08706981" w:rsidR="003D1323" w:rsidRPr="009A084C" w:rsidRDefault="003D1323" w:rsidP="00F30462">
          <w:pPr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35-44</w:t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81515591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4323A4D4" w14:textId="63F09D1E" w:rsidR="003D1323" w:rsidRPr="009A084C" w:rsidRDefault="003D1323" w:rsidP="00F30462">
          <w:pPr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45-54</w:t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-11613867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1124F233" w14:textId="58E6C1D4" w:rsidR="003D1323" w:rsidRPr="009A084C" w:rsidRDefault="003D1323" w:rsidP="00F30462">
          <w:pPr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55-64</w:t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-195254655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65FF6EE6" w14:textId="77777777" w:rsidR="003D1323" w:rsidRDefault="003D1323" w:rsidP="003D1323">
          <w:pPr>
            <w:spacing w:line="600" w:lineRule="auto"/>
            <w:rPr>
              <w:b/>
              <w:sz w:val="22"/>
            </w:rPr>
          </w:pPr>
          <w:r w:rsidRPr="009A084C">
            <w:rPr>
              <w:bCs/>
              <w:sz w:val="22"/>
            </w:rPr>
            <w:t>65+</w:t>
          </w:r>
          <w:r w:rsidRPr="009A084C">
            <w:rPr>
              <w:bCs/>
              <w:sz w:val="22"/>
            </w:rPr>
            <w:tab/>
          </w:r>
          <w:r>
            <w:rPr>
              <w:b/>
              <w:sz w:val="22"/>
            </w:rPr>
            <w:tab/>
          </w:r>
          <w:r>
            <w:rPr>
              <w:b/>
              <w:sz w:val="22"/>
            </w:rPr>
            <w:tab/>
          </w:r>
          <w:sdt>
            <w:sdtPr>
              <w:rPr>
                <w:b/>
                <w:sz w:val="22"/>
              </w:rPr>
              <w:id w:val="-77770875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</w:sdtContent>
    </w:sdt>
    <w:p w14:paraId="40295BEE" w14:textId="77777777" w:rsidR="003D1323" w:rsidRDefault="003D1323" w:rsidP="003D1323">
      <w:pPr>
        <w:spacing w:line="600" w:lineRule="auto"/>
        <w:rPr>
          <w:b/>
          <w:sz w:val="22"/>
        </w:rPr>
      </w:pPr>
    </w:p>
    <w:p w14:paraId="1E52EE19" w14:textId="3CEDFD89" w:rsidR="003D1323" w:rsidRDefault="003D1323" w:rsidP="003D1323">
      <w:pPr>
        <w:spacing w:line="600" w:lineRule="auto"/>
        <w:rPr>
          <w:b/>
          <w:sz w:val="22"/>
        </w:rPr>
      </w:pPr>
      <w:r>
        <w:rPr>
          <w:b/>
          <w:sz w:val="22"/>
        </w:rPr>
        <w:t>Q4.</w:t>
      </w:r>
      <w:r>
        <w:rPr>
          <w:b/>
          <w:sz w:val="22"/>
        </w:rPr>
        <w:tab/>
      </w:r>
      <w:r w:rsidR="003F17B8">
        <w:rPr>
          <w:b/>
          <w:sz w:val="22"/>
        </w:rPr>
        <w:t>How would you describe your ethnicity?</w:t>
      </w:r>
    </w:p>
    <w:sdt>
      <w:sdtPr>
        <w:rPr>
          <w:rStyle w:val="Style3"/>
        </w:rPr>
        <w:id w:val="1417901926"/>
        <w:placeholder>
          <w:docPart w:val="3127FB0D98604EB3AEBDA9300F215AF1"/>
        </w:placeholder>
        <w:showingPlcHdr/>
        <w:comboBox>
          <w:listItem w:value="Choose an item."/>
          <w:listItem w:displayText="British/English/Welsh/Northern Irish/Scottish" w:value="British/English/Welsh/Northern Irish/Scottish"/>
          <w:listItem w:displayText="Irish" w:value="Irish"/>
          <w:listItem w:displayText="Gypsy or Irish Traveller" w:value="Gypsy or Irish Traveller"/>
          <w:listItem w:displayText="African" w:value="African"/>
          <w:listItem w:displayText="Caribbean" w:value="Caribbean"/>
          <w:listItem w:displayText="Black British" w:value="Black British"/>
          <w:listItem w:displayText="Any other Black background" w:value="Any other Black background"/>
          <w:listItem w:displayText="Indian" w:value="Indian"/>
          <w:listItem w:displayText="Oakistani" w:value="Oakistani"/>
          <w:listItem w:displayText="Bangladeshi" w:value="Bangladeshi"/>
          <w:listItem w:displayText="Chinese" w:value="Chinese"/>
          <w:listItem w:displayText="Any other Asian background" w:value="Any other Asian background"/>
          <w:listItem w:displayText="White/Black Caribbean" w:value="White/Black Caribbean"/>
          <w:listItem w:displayText="White/Black African" w:value="White/Black African"/>
          <w:listItem w:displayText="White/Asian" w:value="White/Asian"/>
          <w:listItem w:displayText="Other Mixed" w:value="Other Mixed"/>
          <w:listItem w:displayText="Arab" w:value="Arab"/>
          <w:listItem w:displayText="Any other ethnic group" w:value="Any other ethnic group"/>
        </w:comboBox>
      </w:sdtPr>
      <w:sdtEndPr>
        <w:rPr>
          <w:rStyle w:val="DefaultParagraphFont"/>
          <w:b/>
          <w:sz w:val="20"/>
        </w:rPr>
      </w:sdtEndPr>
      <w:sdtContent>
        <w:p w14:paraId="236BD5FA" w14:textId="6CED0DFA" w:rsidR="005B3BED" w:rsidRDefault="005B3BED" w:rsidP="00C4477B">
          <w:pPr>
            <w:spacing w:line="360" w:lineRule="auto"/>
            <w:jc w:val="both"/>
            <w:rPr>
              <w:b/>
              <w:sz w:val="22"/>
            </w:rPr>
          </w:pPr>
          <w:r w:rsidRPr="00F9628B">
            <w:rPr>
              <w:rStyle w:val="PlaceholderText"/>
              <w:b/>
              <w:bCs/>
            </w:rPr>
            <w:t>Choose an item.</w:t>
          </w:r>
        </w:p>
      </w:sdtContent>
    </w:sdt>
    <w:p w14:paraId="365DCAB8" w14:textId="77777777" w:rsidR="003F17B8" w:rsidRDefault="003F17B8" w:rsidP="003D1323">
      <w:pPr>
        <w:spacing w:line="600" w:lineRule="auto"/>
        <w:rPr>
          <w:b/>
          <w:sz w:val="22"/>
        </w:rPr>
      </w:pPr>
    </w:p>
    <w:p w14:paraId="33BB42AE" w14:textId="2B9C455E" w:rsidR="005B3BED" w:rsidRDefault="005B3BED" w:rsidP="005B3BED">
      <w:pPr>
        <w:spacing w:line="600" w:lineRule="auto"/>
        <w:rPr>
          <w:b/>
          <w:sz w:val="22"/>
        </w:rPr>
      </w:pPr>
      <w:r>
        <w:rPr>
          <w:b/>
          <w:sz w:val="22"/>
        </w:rPr>
        <w:t>Q5.</w:t>
      </w:r>
      <w:r>
        <w:rPr>
          <w:b/>
          <w:sz w:val="22"/>
        </w:rPr>
        <w:tab/>
      </w:r>
      <w:r w:rsidR="00F9628B">
        <w:rPr>
          <w:b/>
          <w:sz w:val="22"/>
        </w:rPr>
        <w:t xml:space="preserve">Disability </w:t>
      </w:r>
    </w:p>
    <w:p w14:paraId="137F1FE0" w14:textId="6CAEB8C6" w:rsidR="005B3BED" w:rsidRPr="00C4477B" w:rsidRDefault="005B3BED" w:rsidP="009A084C">
      <w:pPr>
        <w:spacing w:line="360" w:lineRule="auto"/>
        <w:ind w:left="284"/>
        <w:rPr>
          <w:bCs/>
          <w:sz w:val="22"/>
        </w:rPr>
      </w:pPr>
      <w:r w:rsidRPr="00C4477B">
        <w:rPr>
          <w:bCs/>
          <w:sz w:val="22"/>
        </w:rPr>
        <w:t>The Equality Act 2010 defines a person as having a disability if he or she has a physical</w:t>
      </w:r>
      <w:r w:rsidR="009A084C" w:rsidRPr="00C4477B">
        <w:rPr>
          <w:bCs/>
          <w:sz w:val="22"/>
        </w:rPr>
        <w:t xml:space="preserve"> </w:t>
      </w:r>
      <w:r w:rsidRPr="00C4477B">
        <w:rPr>
          <w:bCs/>
          <w:sz w:val="22"/>
        </w:rPr>
        <w:t>or mental impairment, which has a substantial long term, adverse effect on his or her ability to carry out normal day-to-day activities. “Long term” means that the impairment is likely to or has lasted for 12 months or more.</w:t>
      </w:r>
    </w:p>
    <w:p w14:paraId="1C907783" w14:textId="77777777" w:rsidR="005B3BED" w:rsidRPr="005B3BED" w:rsidRDefault="005B3BED" w:rsidP="005B3BED">
      <w:pPr>
        <w:spacing w:line="360" w:lineRule="auto"/>
        <w:rPr>
          <w:bCs/>
          <w:sz w:val="22"/>
        </w:rPr>
      </w:pPr>
    </w:p>
    <w:p w14:paraId="75B0BAB7" w14:textId="6AABB4CE" w:rsidR="005B3BED" w:rsidRPr="005B3BED" w:rsidRDefault="005B3BED" w:rsidP="005B3BED">
      <w:pPr>
        <w:pStyle w:val="ListParagraph"/>
        <w:numPr>
          <w:ilvl w:val="0"/>
          <w:numId w:val="5"/>
        </w:numPr>
        <w:spacing w:line="600" w:lineRule="auto"/>
        <w:rPr>
          <w:b/>
          <w:sz w:val="22"/>
        </w:rPr>
      </w:pPr>
      <w:r w:rsidRPr="005B3BED">
        <w:rPr>
          <w:b/>
          <w:sz w:val="22"/>
        </w:rPr>
        <w:t xml:space="preserve"> Do you consider yourself to have a disability according to the definition above?</w:t>
      </w:r>
    </w:p>
    <w:sdt>
      <w:sdtPr>
        <w:rPr>
          <w:bCs/>
          <w:sz w:val="22"/>
        </w:rPr>
        <w:id w:val="-854197504"/>
        <w:placeholder>
          <w:docPart w:val="DefaultPlaceholder_-1854013440"/>
        </w:placeholder>
      </w:sdtPr>
      <w:sdtEndPr/>
      <w:sdtContent>
        <w:p w14:paraId="06885F29" w14:textId="4CCD0214" w:rsidR="005B3BED" w:rsidRPr="009A084C" w:rsidRDefault="005B3BED" w:rsidP="009E1A19">
          <w:pPr>
            <w:tabs>
              <w:tab w:val="left" w:pos="1335"/>
              <w:tab w:val="left" w:pos="6045"/>
            </w:tabs>
            <w:spacing w:line="600" w:lineRule="auto"/>
            <w:ind w:firstLine="284"/>
            <w:rPr>
              <w:bCs/>
              <w:sz w:val="22"/>
            </w:rPr>
          </w:pPr>
          <w:r w:rsidRPr="009A084C">
            <w:rPr>
              <w:bCs/>
              <w:sz w:val="22"/>
            </w:rPr>
            <w:t>Yes</w:t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="009E1A19" w:rsidRPr="009A084C">
            <w:rPr>
              <w:bCs/>
              <w:sz w:val="22"/>
            </w:rPr>
            <w:t xml:space="preserve">   </w:t>
          </w:r>
          <w:r w:rsidR="009E1A19" w:rsidRPr="009A084C">
            <w:rPr>
              <w:bCs/>
              <w:sz w:val="22"/>
            </w:rPr>
            <w:tab/>
            <w:t xml:space="preserve">    </w:t>
          </w:r>
          <w:sdt>
            <w:sdtPr>
              <w:rPr>
                <w:b/>
                <w:sz w:val="22"/>
              </w:rPr>
              <w:id w:val="8868402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E1A19"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61DD9961" w14:textId="0FF4B640" w:rsidR="005B3BED" w:rsidRPr="005B3BED" w:rsidRDefault="009E1A19" w:rsidP="009E1A19">
          <w:pPr>
            <w:tabs>
              <w:tab w:val="left" w:pos="1380"/>
              <w:tab w:val="left" w:pos="1575"/>
              <w:tab w:val="left" w:pos="1710"/>
            </w:tabs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ab/>
          </w:r>
          <w:r w:rsidR="005B3BED" w:rsidRPr="009A084C">
            <w:rPr>
              <w:bCs/>
              <w:sz w:val="22"/>
            </w:rPr>
            <w:t>No</w:t>
          </w:r>
          <w:r w:rsidR="005B3BED" w:rsidRPr="009A084C">
            <w:rPr>
              <w:bCs/>
              <w:sz w:val="22"/>
            </w:rPr>
            <w:tab/>
          </w:r>
          <w:r>
            <w:rPr>
              <w:bCs/>
              <w:sz w:val="22"/>
            </w:rPr>
            <w:t xml:space="preserve">      </w:t>
          </w:r>
          <w:r w:rsidR="005B3BED">
            <w:rPr>
              <w:bCs/>
              <w:sz w:val="22"/>
            </w:rPr>
            <w:tab/>
          </w:r>
          <w:r w:rsidR="009A084C">
            <w:rPr>
              <w:bCs/>
              <w:sz w:val="22"/>
            </w:rPr>
            <w:t xml:space="preserve">     </w:t>
          </w:r>
          <w:r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147255805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E1A19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  <w:r>
            <w:rPr>
              <w:bCs/>
              <w:sz w:val="22"/>
            </w:rPr>
            <w:tab/>
          </w:r>
          <w:r>
            <w:rPr>
              <w:bCs/>
              <w:sz w:val="22"/>
            </w:rPr>
            <w:tab/>
          </w:r>
        </w:p>
      </w:sdtContent>
    </w:sdt>
    <w:p w14:paraId="133604AA" w14:textId="658C12DC" w:rsidR="005B3BED" w:rsidRDefault="005B3BED" w:rsidP="003D1323">
      <w:pPr>
        <w:spacing w:line="600" w:lineRule="auto"/>
        <w:rPr>
          <w:b/>
          <w:sz w:val="22"/>
        </w:rPr>
      </w:pPr>
    </w:p>
    <w:p w14:paraId="03F924FB" w14:textId="0A6180C7" w:rsidR="005B3BED" w:rsidRPr="005B3BED" w:rsidRDefault="005B3BED" w:rsidP="00F9628B">
      <w:pPr>
        <w:pStyle w:val="ListParagraph"/>
        <w:numPr>
          <w:ilvl w:val="0"/>
          <w:numId w:val="5"/>
        </w:numPr>
        <w:spacing w:line="360" w:lineRule="auto"/>
        <w:jc w:val="both"/>
        <w:rPr>
          <w:b/>
          <w:sz w:val="22"/>
        </w:rPr>
      </w:pPr>
      <w:r>
        <w:rPr>
          <w:b/>
          <w:sz w:val="22"/>
        </w:rPr>
        <w:t xml:space="preserve"> A</w:t>
      </w:r>
      <w:r w:rsidRPr="005B3BED">
        <w:rPr>
          <w:b/>
          <w:sz w:val="22"/>
        </w:rPr>
        <w:t>re your day-to-day activities limited because of a health problem or disability</w:t>
      </w:r>
      <w:r>
        <w:rPr>
          <w:b/>
          <w:sz w:val="22"/>
        </w:rPr>
        <w:t xml:space="preserve"> </w:t>
      </w:r>
      <w:r w:rsidRPr="005B3BED">
        <w:rPr>
          <w:b/>
          <w:sz w:val="22"/>
        </w:rPr>
        <w:t>which has lasted, or is expected to last, at least 12 months?</w:t>
      </w:r>
    </w:p>
    <w:p w14:paraId="41A4FA8A" w14:textId="77777777" w:rsidR="005B3BED" w:rsidRDefault="005B3BED" w:rsidP="005B3BED">
      <w:pPr>
        <w:jc w:val="both"/>
        <w:rPr>
          <w:b/>
          <w:sz w:val="22"/>
        </w:rPr>
      </w:pPr>
    </w:p>
    <w:sdt>
      <w:sdtPr>
        <w:rPr>
          <w:b/>
          <w:sz w:val="22"/>
        </w:rPr>
        <w:id w:val="-533961671"/>
        <w:placeholder>
          <w:docPart w:val="DefaultPlaceholder_-1854013440"/>
        </w:placeholder>
      </w:sdtPr>
      <w:sdtEndPr/>
      <w:sdtContent>
        <w:p w14:paraId="0FEBB314" w14:textId="6F77D596" w:rsidR="005B3BED" w:rsidRPr="009A084C" w:rsidRDefault="005B3BED" w:rsidP="009E1A19">
          <w:pPr>
            <w:tabs>
              <w:tab w:val="left" w:pos="2475"/>
              <w:tab w:val="left" w:pos="3045"/>
            </w:tabs>
            <w:spacing w:line="600" w:lineRule="auto"/>
            <w:ind w:firstLine="284"/>
            <w:jc w:val="both"/>
            <w:rPr>
              <w:bCs/>
              <w:sz w:val="22"/>
            </w:rPr>
          </w:pPr>
          <w:r w:rsidRPr="009A084C">
            <w:rPr>
              <w:bCs/>
              <w:sz w:val="22"/>
            </w:rPr>
            <w:t xml:space="preserve">Yes – limited a lot </w:t>
          </w:r>
          <w:r w:rsidR="009E1A19" w:rsidRPr="009A084C">
            <w:rPr>
              <w:bCs/>
              <w:sz w:val="22"/>
            </w:rPr>
            <w:t xml:space="preserve">           </w:t>
          </w:r>
          <w:r w:rsidR="009A084C">
            <w:rPr>
              <w:bCs/>
              <w:sz w:val="22"/>
            </w:rPr>
            <w:t xml:space="preserve">  </w:t>
          </w:r>
          <w:r w:rsidR="009E1A19" w:rsidRPr="009A084C">
            <w:rPr>
              <w:bCs/>
              <w:sz w:val="22"/>
            </w:rPr>
            <w:t xml:space="preserve">  </w:t>
          </w:r>
          <w:sdt>
            <w:sdtPr>
              <w:rPr>
                <w:b/>
                <w:sz w:val="22"/>
              </w:rPr>
              <w:id w:val="13709621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  <w:r w:rsidR="009E1A19"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</w:p>
        <w:p w14:paraId="647FD9DF" w14:textId="57FDEB24" w:rsidR="005B3BED" w:rsidRPr="009A084C" w:rsidRDefault="009E1A19" w:rsidP="009E1A19">
          <w:pPr>
            <w:tabs>
              <w:tab w:val="left" w:pos="2895"/>
              <w:tab w:val="left" w:pos="3075"/>
              <w:tab w:val="left" w:pos="3120"/>
              <w:tab w:val="left" w:pos="3390"/>
            </w:tabs>
            <w:spacing w:line="600" w:lineRule="auto"/>
            <w:jc w:val="both"/>
            <w:rPr>
              <w:bCs/>
              <w:sz w:val="22"/>
            </w:rPr>
          </w:pPr>
          <w:r w:rsidRPr="009A084C">
            <w:rPr>
              <w:bCs/>
              <w:sz w:val="22"/>
            </w:rPr>
            <w:tab/>
          </w:r>
          <w:r w:rsidR="005B3BED" w:rsidRPr="009A084C">
            <w:rPr>
              <w:bCs/>
              <w:sz w:val="22"/>
            </w:rPr>
            <w:t xml:space="preserve">Yes – limited a little       </w:t>
          </w:r>
          <w:r w:rsidR="005B3BED"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 xml:space="preserve">  </w:t>
          </w:r>
          <w:sdt>
            <w:sdtPr>
              <w:rPr>
                <w:b/>
                <w:sz w:val="22"/>
              </w:rPr>
              <w:id w:val="4772671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  <w:r w:rsidR="005B3BED"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  <w:r w:rsidRPr="009A084C">
            <w:rPr>
              <w:bCs/>
              <w:sz w:val="22"/>
            </w:rPr>
            <w:tab/>
          </w:r>
        </w:p>
        <w:p w14:paraId="5D334C50" w14:textId="2EA2DDE0" w:rsidR="005B3BED" w:rsidRPr="005B3BED" w:rsidRDefault="009E1A19" w:rsidP="005B3BED">
          <w:pPr>
            <w:tabs>
              <w:tab w:val="clear" w:pos="567"/>
              <w:tab w:val="clear" w:pos="851"/>
              <w:tab w:val="clear" w:pos="1134"/>
              <w:tab w:val="clear" w:pos="6521"/>
              <w:tab w:val="clear" w:pos="7655"/>
              <w:tab w:val="left" w:pos="2475"/>
              <w:tab w:val="left" w:pos="3015"/>
              <w:tab w:val="left" w:pos="3315"/>
            </w:tabs>
            <w:spacing w:line="600" w:lineRule="auto"/>
            <w:jc w:val="both"/>
            <w:rPr>
              <w:b/>
              <w:sz w:val="22"/>
            </w:rPr>
          </w:pPr>
          <w:r w:rsidRPr="009A084C">
            <w:rPr>
              <w:bCs/>
              <w:sz w:val="22"/>
            </w:rPr>
            <w:tab/>
          </w:r>
          <w:r w:rsidR="005B3BED" w:rsidRPr="009A084C">
            <w:rPr>
              <w:bCs/>
              <w:sz w:val="22"/>
            </w:rPr>
            <w:t>No</w:t>
          </w:r>
          <w:r w:rsidR="005B3BED">
            <w:rPr>
              <w:b/>
              <w:sz w:val="22"/>
            </w:rPr>
            <w:t xml:space="preserve">                               </w:t>
          </w:r>
          <w:r>
            <w:rPr>
              <w:b/>
              <w:sz w:val="22"/>
            </w:rPr>
            <w:t xml:space="preserve"> </w:t>
          </w:r>
          <w:r w:rsidR="005B3BED">
            <w:rPr>
              <w:b/>
              <w:sz w:val="22"/>
            </w:rPr>
            <w:t xml:space="preserve">        </w:t>
          </w:r>
          <w:sdt>
            <w:sdtPr>
              <w:rPr>
                <w:b/>
                <w:sz w:val="22"/>
              </w:rPr>
              <w:id w:val="27691359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  <w:r w:rsidR="005B3BED">
            <w:rPr>
              <w:b/>
              <w:sz w:val="22"/>
            </w:rPr>
            <w:t xml:space="preserve">                           </w:t>
          </w:r>
          <w:r w:rsidR="005B3BED">
            <w:rPr>
              <w:b/>
              <w:sz w:val="22"/>
            </w:rPr>
            <w:tab/>
          </w:r>
        </w:p>
      </w:sdtContent>
    </w:sdt>
    <w:p w14:paraId="36139D3E" w14:textId="5F2CCE18" w:rsidR="003F17B8" w:rsidRDefault="003F17B8" w:rsidP="003D1323">
      <w:pPr>
        <w:spacing w:line="600" w:lineRule="auto"/>
        <w:rPr>
          <w:bCs/>
          <w:sz w:val="22"/>
        </w:rPr>
      </w:pPr>
    </w:p>
    <w:p w14:paraId="63A14CB8" w14:textId="53F0FD91" w:rsidR="009E1A19" w:rsidRDefault="009E1A19" w:rsidP="003D1323">
      <w:pPr>
        <w:spacing w:line="600" w:lineRule="auto"/>
        <w:rPr>
          <w:b/>
          <w:sz w:val="22"/>
        </w:rPr>
      </w:pPr>
      <w:r w:rsidRPr="009E1A19">
        <w:rPr>
          <w:b/>
          <w:sz w:val="22"/>
        </w:rPr>
        <w:t xml:space="preserve">Q6. </w:t>
      </w:r>
      <w:r w:rsidR="00C4477B">
        <w:rPr>
          <w:b/>
          <w:sz w:val="22"/>
        </w:rPr>
        <w:t>How would you describe your sexual orientation</w:t>
      </w:r>
      <w:r>
        <w:rPr>
          <w:b/>
          <w:sz w:val="22"/>
        </w:rPr>
        <w:t>?</w:t>
      </w:r>
    </w:p>
    <w:sdt>
      <w:sdtPr>
        <w:rPr>
          <w:b/>
          <w:sz w:val="22"/>
        </w:rPr>
        <w:id w:val="1601990289"/>
        <w:placeholder>
          <w:docPart w:val="DefaultPlaceholder_-1854013440"/>
        </w:placeholder>
      </w:sdtPr>
      <w:sdtEndPr/>
      <w:sdtContent>
        <w:p w14:paraId="1DBFA846" w14:textId="788BE2BE" w:rsidR="009E1A19" w:rsidRPr="009A084C" w:rsidRDefault="009E1A19" w:rsidP="009A084C">
          <w:pPr>
            <w:tabs>
              <w:tab w:val="clear" w:pos="1134"/>
              <w:tab w:val="clear" w:pos="6521"/>
              <w:tab w:val="clear" w:pos="7655"/>
              <w:tab w:val="left" w:pos="2865"/>
            </w:tabs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Bisexual</w:t>
          </w:r>
          <w:r w:rsidRPr="009A084C">
            <w:rPr>
              <w:bCs/>
              <w:sz w:val="22"/>
            </w:rPr>
            <w:tab/>
          </w:r>
          <w:r w:rsid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104425968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760DF0C9" w14:textId="3E3A4A56" w:rsidR="009E1A19" w:rsidRPr="009A084C" w:rsidRDefault="009E1A19" w:rsidP="009E1A19">
          <w:pPr>
            <w:tabs>
              <w:tab w:val="clear" w:pos="1134"/>
              <w:tab w:val="clear" w:pos="6521"/>
              <w:tab w:val="clear" w:pos="7655"/>
              <w:tab w:val="left" w:pos="2865"/>
            </w:tabs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Gay Man</w:t>
          </w:r>
          <w:r w:rsidRP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7442336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0B235E58" w14:textId="5DD66DE0" w:rsidR="009E1A19" w:rsidRPr="009A084C" w:rsidRDefault="009E1A19" w:rsidP="009E1A19">
          <w:pPr>
            <w:tabs>
              <w:tab w:val="clear" w:pos="6521"/>
              <w:tab w:val="clear" w:pos="7655"/>
              <w:tab w:val="left" w:pos="2865"/>
            </w:tabs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>Gay Woman/Lesbian</w:t>
          </w:r>
          <w:r w:rsidRP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18346405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5E294287" w14:textId="3D0BACE5" w:rsidR="009E1A19" w:rsidRPr="009A084C" w:rsidRDefault="009E1A19" w:rsidP="009E1A19">
          <w:pPr>
            <w:tabs>
              <w:tab w:val="clear" w:pos="6521"/>
              <w:tab w:val="clear" w:pos="7655"/>
              <w:tab w:val="left" w:pos="2865"/>
            </w:tabs>
            <w:spacing w:line="600" w:lineRule="auto"/>
            <w:rPr>
              <w:bCs/>
              <w:sz w:val="22"/>
            </w:rPr>
          </w:pPr>
          <w:r w:rsidRPr="009A084C">
            <w:rPr>
              <w:bCs/>
              <w:sz w:val="22"/>
            </w:rPr>
            <w:t xml:space="preserve">Heterosexual </w:t>
          </w:r>
          <w:r w:rsidRP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148875094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665CDBD3" w14:textId="456F7A6F" w:rsidR="009E1A19" w:rsidRPr="009A084C" w:rsidRDefault="009E1A19" w:rsidP="009A084C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2865"/>
            </w:tabs>
            <w:spacing w:line="600" w:lineRule="auto"/>
            <w:rPr>
              <w:b/>
              <w:sz w:val="22"/>
            </w:rPr>
          </w:pPr>
          <w:r w:rsidRPr="009A084C">
            <w:rPr>
              <w:bCs/>
              <w:sz w:val="22"/>
            </w:rPr>
            <w:t>Other</w:t>
          </w:r>
          <w:r w:rsidRPr="009A084C">
            <w:rPr>
              <w:bCs/>
              <w:sz w:val="22"/>
            </w:rPr>
            <w:tab/>
          </w:r>
          <w:r w:rsidR="009A084C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4929989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72D13ECB" w14:textId="513B894B" w:rsidR="009E1A19" w:rsidRPr="009E1A19" w:rsidRDefault="009E1A19" w:rsidP="009E1A19">
          <w:pPr>
            <w:tabs>
              <w:tab w:val="clear" w:pos="6521"/>
              <w:tab w:val="clear" w:pos="7655"/>
              <w:tab w:val="left" w:pos="2865"/>
            </w:tabs>
            <w:spacing w:line="600" w:lineRule="auto"/>
            <w:rPr>
              <w:b/>
              <w:sz w:val="22"/>
            </w:rPr>
          </w:pPr>
          <w:r w:rsidRPr="009A084C">
            <w:rPr>
              <w:bCs/>
              <w:sz w:val="22"/>
            </w:rPr>
            <w:t>Prefer not to say</w:t>
          </w:r>
          <w:r>
            <w:rPr>
              <w:b/>
              <w:sz w:val="22"/>
            </w:rPr>
            <w:tab/>
          </w:r>
          <w:sdt>
            <w:sdtPr>
              <w:rPr>
                <w:b/>
                <w:sz w:val="22"/>
              </w:rPr>
              <w:id w:val="159250238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</w:sdtContent>
    </w:sdt>
    <w:p w14:paraId="22ED6CDB" w14:textId="77777777" w:rsidR="009E1A19" w:rsidRDefault="009E1A19" w:rsidP="009E1A19">
      <w:pPr>
        <w:spacing w:line="600" w:lineRule="auto"/>
        <w:rPr>
          <w:bCs/>
          <w:sz w:val="22"/>
        </w:rPr>
      </w:pPr>
    </w:p>
    <w:p w14:paraId="0A4B639C" w14:textId="254DD99C" w:rsidR="00F30462" w:rsidRDefault="009E1A19" w:rsidP="009E1A19">
      <w:pPr>
        <w:spacing w:line="600" w:lineRule="auto"/>
        <w:rPr>
          <w:b/>
          <w:sz w:val="22"/>
        </w:rPr>
      </w:pPr>
      <w:r w:rsidRPr="009E1A19">
        <w:rPr>
          <w:b/>
          <w:sz w:val="22"/>
        </w:rPr>
        <w:t>Q</w:t>
      </w:r>
      <w:r w:rsidR="009A084C">
        <w:rPr>
          <w:b/>
          <w:sz w:val="22"/>
        </w:rPr>
        <w:t>7</w:t>
      </w:r>
      <w:r w:rsidRPr="009E1A19">
        <w:rPr>
          <w:b/>
          <w:sz w:val="22"/>
        </w:rPr>
        <w:t xml:space="preserve">. </w:t>
      </w:r>
      <w:r>
        <w:rPr>
          <w:b/>
          <w:sz w:val="22"/>
        </w:rPr>
        <w:t>What is your religion or belief?</w:t>
      </w:r>
    </w:p>
    <w:sdt>
      <w:sdtPr>
        <w:rPr>
          <w:rFonts w:ascii="Times New Roman" w:hAnsi="Times New Roman"/>
          <w:sz w:val="22"/>
          <w:szCs w:val="22"/>
          <w:lang w:val="en-US"/>
        </w:rPr>
        <w:id w:val="485977282"/>
        <w:placeholder>
          <w:docPart w:val="DefaultPlaceholder_-1854013440"/>
        </w:placeholder>
      </w:sdtPr>
      <w:sdtEndPr/>
      <w:sdtContent>
        <w:p w14:paraId="16F65F5E" w14:textId="1531926F" w:rsidR="00C4477B" w:rsidRDefault="00C4477B" w:rsidP="00C4477B">
          <w:pPr>
            <w:tabs>
              <w:tab w:val="clear" w:pos="1134"/>
              <w:tab w:val="clear" w:pos="6521"/>
              <w:tab w:val="clear" w:pos="7655"/>
              <w:tab w:val="left" w:pos="3900"/>
            </w:tabs>
            <w:spacing w:line="600" w:lineRule="auto"/>
            <w:rPr>
              <w:rFonts w:ascii="Times New Roman" w:hAnsi="Times New Roman"/>
              <w:sz w:val="22"/>
              <w:szCs w:val="22"/>
              <w:lang w:val="en-US"/>
            </w:rPr>
          </w:pPr>
          <w:r>
            <w:rPr>
              <w:rFonts w:cs="Arial"/>
              <w:sz w:val="22"/>
              <w:szCs w:val="22"/>
              <w:lang w:val="en-US"/>
            </w:rPr>
            <w:t xml:space="preserve">Atheist or Agnostic </w:t>
          </w:r>
          <w:r>
            <w:rPr>
              <w:rFonts w:cs="Arial"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-72814648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C4477B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553EB9B6" w14:textId="65054A0A" w:rsidR="009E1A19" w:rsidRPr="009A084C" w:rsidRDefault="009E1A19" w:rsidP="009E1A19">
          <w:pPr>
            <w:tabs>
              <w:tab w:val="clear" w:pos="1134"/>
              <w:tab w:val="clear" w:pos="6521"/>
              <w:tab w:val="clear" w:pos="7655"/>
              <w:tab w:val="left" w:pos="3900"/>
            </w:tabs>
            <w:spacing w:line="600" w:lineRule="auto"/>
            <w:rPr>
              <w:rFonts w:cs="Arial"/>
              <w:sz w:val="22"/>
              <w:szCs w:val="22"/>
              <w:lang w:val="en-US"/>
            </w:rPr>
          </w:pPr>
          <w:r w:rsidRPr="009A084C">
            <w:rPr>
              <w:rFonts w:cs="Arial"/>
              <w:sz w:val="22"/>
              <w:szCs w:val="22"/>
              <w:lang w:val="en-US"/>
            </w:rPr>
            <w:lastRenderedPageBreak/>
            <w:t>Buddhist</w:t>
          </w:r>
          <w:r w:rsidRPr="009A084C">
            <w:rPr>
              <w:rFonts w:cs="Arial"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1322008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 w:rsidRPr="009A084C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14930572" w14:textId="5FE49619" w:rsidR="009E1A19" w:rsidRPr="009A084C" w:rsidRDefault="009E1A19" w:rsidP="009E1A19">
          <w:pPr>
            <w:tabs>
              <w:tab w:val="clear" w:pos="6521"/>
              <w:tab w:val="clear" w:pos="7655"/>
              <w:tab w:val="left" w:pos="3900"/>
            </w:tabs>
            <w:spacing w:line="600" w:lineRule="auto"/>
            <w:rPr>
              <w:rFonts w:cs="Arial"/>
              <w:sz w:val="22"/>
              <w:szCs w:val="22"/>
              <w:lang w:val="en-US"/>
            </w:rPr>
          </w:pPr>
          <w:r w:rsidRPr="009A084C">
            <w:rPr>
              <w:rFonts w:cs="Arial"/>
              <w:sz w:val="22"/>
              <w:szCs w:val="22"/>
              <w:lang w:val="en-US"/>
            </w:rPr>
            <w:t>Christian (all denominations)</w:t>
          </w:r>
          <w:r w:rsidRPr="009A084C">
            <w:rPr>
              <w:rFonts w:cs="Arial"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186643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 w:rsidRPr="009A084C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55F40BCA" w14:textId="1787E498" w:rsidR="009E1A19" w:rsidRPr="009A084C" w:rsidRDefault="009E1A19" w:rsidP="009E1A19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3900"/>
            </w:tabs>
            <w:spacing w:line="600" w:lineRule="auto"/>
            <w:rPr>
              <w:rFonts w:cs="Arial"/>
              <w:sz w:val="22"/>
              <w:szCs w:val="22"/>
              <w:lang w:val="en-US"/>
            </w:rPr>
          </w:pPr>
          <w:r w:rsidRPr="009A084C">
            <w:rPr>
              <w:rFonts w:cs="Arial"/>
              <w:sz w:val="22"/>
              <w:szCs w:val="22"/>
              <w:lang w:val="en-US"/>
            </w:rPr>
            <w:t>Hindu</w:t>
          </w:r>
          <w:r w:rsidRPr="009A084C">
            <w:rPr>
              <w:rFonts w:cs="Arial"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2230223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 w:rsidRPr="009A084C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3FF60461" w14:textId="1894A020" w:rsidR="009E1A19" w:rsidRPr="009A084C" w:rsidRDefault="009E1A19" w:rsidP="009E1A19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3900"/>
            </w:tabs>
            <w:spacing w:line="600" w:lineRule="auto"/>
            <w:rPr>
              <w:rFonts w:cs="Arial"/>
              <w:sz w:val="22"/>
              <w:szCs w:val="22"/>
              <w:lang w:val="en-US"/>
            </w:rPr>
          </w:pPr>
          <w:r w:rsidRPr="009A084C">
            <w:rPr>
              <w:rFonts w:cs="Arial"/>
              <w:sz w:val="22"/>
              <w:szCs w:val="22"/>
              <w:lang w:val="en-US"/>
            </w:rPr>
            <w:t>Jewish</w:t>
          </w:r>
          <w:r w:rsidRPr="009A084C">
            <w:rPr>
              <w:rFonts w:cs="Arial"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-2206785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 w:rsidRPr="009A084C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6171F6A7" w14:textId="7CA26E67" w:rsidR="009E1A19" w:rsidRPr="009A084C" w:rsidRDefault="009E1A19" w:rsidP="009E1A19">
          <w:pPr>
            <w:tabs>
              <w:tab w:val="clear" w:pos="1134"/>
              <w:tab w:val="clear" w:pos="6521"/>
              <w:tab w:val="clear" w:pos="7655"/>
              <w:tab w:val="left" w:pos="3900"/>
            </w:tabs>
            <w:spacing w:line="600" w:lineRule="auto"/>
            <w:rPr>
              <w:rFonts w:cs="Arial"/>
              <w:sz w:val="22"/>
              <w:szCs w:val="22"/>
              <w:lang w:val="en-US"/>
            </w:rPr>
          </w:pPr>
          <w:r w:rsidRPr="009A084C">
            <w:rPr>
              <w:rFonts w:cs="Arial"/>
              <w:sz w:val="22"/>
              <w:szCs w:val="22"/>
              <w:lang w:val="en-US"/>
            </w:rPr>
            <w:t xml:space="preserve">Muslim </w:t>
          </w:r>
          <w:r w:rsidRPr="009A084C">
            <w:rPr>
              <w:rFonts w:cs="Arial"/>
              <w:sz w:val="22"/>
              <w:szCs w:val="22"/>
              <w:lang w:val="en-US"/>
            </w:rPr>
            <w:tab/>
          </w:r>
          <w:r w:rsidRPr="009A084C">
            <w:rPr>
              <w:rFonts w:cs="Arial"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64293332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30177E01" w14:textId="43E17FC6" w:rsidR="009E1A19" w:rsidRPr="009A084C" w:rsidRDefault="009E1A19" w:rsidP="009E1A19">
          <w:pPr>
            <w:tabs>
              <w:tab w:val="clear" w:pos="567"/>
              <w:tab w:val="clear" w:pos="851"/>
              <w:tab w:val="clear" w:pos="1134"/>
              <w:tab w:val="clear" w:pos="6521"/>
              <w:tab w:val="clear" w:pos="7655"/>
              <w:tab w:val="left" w:pos="3900"/>
            </w:tabs>
            <w:spacing w:line="600" w:lineRule="auto"/>
            <w:rPr>
              <w:rFonts w:cs="Arial"/>
              <w:sz w:val="22"/>
              <w:szCs w:val="22"/>
              <w:lang w:val="en-US"/>
            </w:rPr>
          </w:pPr>
          <w:r w:rsidRPr="009A084C">
            <w:rPr>
              <w:rFonts w:cs="Arial"/>
              <w:sz w:val="22"/>
              <w:szCs w:val="22"/>
              <w:lang w:val="en-US"/>
            </w:rPr>
            <w:t>Sikh</w:t>
          </w:r>
          <w:r w:rsidRPr="009A084C">
            <w:rPr>
              <w:rFonts w:cs="Arial"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-5890086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9A084C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  <w:p w14:paraId="73FE98B1" w14:textId="7F775731" w:rsidR="009E1A19" w:rsidRPr="009A084C" w:rsidRDefault="009E1A19" w:rsidP="009A084C">
          <w:pPr>
            <w:tabs>
              <w:tab w:val="clear" w:pos="6521"/>
              <w:tab w:val="clear" w:pos="7655"/>
              <w:tab w:val="left" w:pos="3900"/>
            </w:tabs>
            <w:spacing w:line="600" w:lineRule="auto"/>
            <w:rPr>
              <w:rFonts w:cs="Arial"/>
              <w:b/>
              <w:bCs/>
              <w:sz w:val="22"/>
              <w:szCs w:val="22"/>
              <w:lang w:val="en-US"/>
            </w:rPr>
          </w:pPr>
          <w:r w:rsidRPr="009A084C">
            <w:rPr>
              <w:rFonts w:cs="Arial"/>
              <w:sz w:val="22"/>
              <w:szCs w:val="22"/>
              <w:lang w:val="en-US"/>
            </w:rPr>
            <w:t>Any other religion</w:t>
          </w:r>
          <w:r w:rsidRPr="009E1A19">
            <w:rPr>
              <w:rFonts w:cs="Arial"/>
              <w:b/>
              <w:bCs/>
              <w:sz w:val="22"/>
              <w:szCs w:val="22"/>
              <w:lang w:val="en-US"/>
            </w:rPr>
            <w:tab/>
          </w:r>
          <w:sdt>
            <w:sdtPr>
              <w:rPr>
                <w:rFonts w:cs="Arial"/>
                <w:b/>
                <w:bCs/>
                <w:sz w:val="22"/>
                <w:szCs w:val="22"/>
                <w:lang w:val="en-US"/>
              </w:rPr>
              <w:id w:val="15558128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E1A19">
                <w:rPr>
                  <w:rFonts w:ascii="MS Gothic" w:eastAsia="MS Gothic" w:hAnsi="MS Gothic" w:cs="Arial" w:hint="eastAsia"/>
                  <w:b/>
                  <w:bCs/>
                  <w:sz w:val="22"/>
                  <w:szCs w:val="22"/>
                  <w:lang w:val="en-US"/>
                </w:rPr>
                <w:t>☐</w:t>
              </w:r>
            </w:sdtContent>
          </w:sdt>
        </w:p>
      </w:sdtContent>
    </w:sdt>
    <w:p w14:paraId="361C8717" w14:textId="77777777" w:rsidR="009A084C" w:rsidRDefault="009A084C" w:rsidP="009A084C">
      <w:pPr>
        <w:spacing w:line="600" w:lineRule="auto"/>
        <w:rPr>
          <w:b/>
          <w:sz w:val="22"/>
        </w:rPr>
      </w:pPr>
    </w:p>
    <w:p w14:paraId="62D09483" w14:textId="20C7AAF8" w:rsidR="009A084C" w:rsidRDefault="009A084C" w:rsidP="009A084C">
      <w:pPr>
        <w:spacing w:line="600" w:lineRule="auto"/>
        <w:rPr>
          <w:b/>
          <w:sz w:val="22"/>
        </w:rPr>
      </w:pPr>
      <w:r w:rsidRPr="009E1A19">
        <w:rPr>
          <w:b/>
          <w:sz w:val="22"/>
        </w:rPr>
        <w:t>Q</w:t>
      </w:r>
      <w:r>
        <w:rPr>
          <w:b/>
          <w:sz w:val="22"/>
        </w:rPr>
        <w:t>8</w:t>
      </w:r>
      <w:r w:rsidRPr="009E1A19">
        <w:rPr>
          <w:b/>
          <w:sz w:val="22"/>
        </w:rPr>
        <w:t xml:space="preserve">. </w:t>
      </w:r>
      <w:r w:rsidR="00F9628B">
        <w:rPr>
          <w:b/>
          <w:sz w:val="22"/>
        </w:rPr>
        <w:t xml:space="preserve">Socio-economic background </w:t>
      </w:r>
    </w:p>
    <w:p w14:paraId="10035B8B" w14:textId="7F8DD4BE" w:rsidR="009A084C" w:rsidRDefault="009A084C" w:rsidP="009A084C">
      <w:pPr>
        <w:pStyle w:val="ListParagraph"/>
        <w:numPr>
          <w:ilvl w:val="0"/>
          <w:numId w:val="6"/>
        </w:numPr>
        <w:spacing w:line="600" w:lineRule="auto"/>
        <w:rPr>
          <w:b/>
          <w:sz w:val="22"/>
        </w:rPr>
      </w:pPr>
      <w:r>
        <w:rPr>
          <w:b/>
          <w:sz w:val="22"/>
        </w:rPr>
        <w:t xml:space="preserve"> Are you part of the first generation of your family to attend university?</w:t>
      </w:r>
    </w:p>
    <w:sdt>
      <w:sdtPr>
        <w:rPr>
          <w:b/>
          <w:sz w:val="22"/>
        </w:rPr>
        <w:id w:val="625361013"/>
        <w:placeholder>
          <w:docPart w:val="DefaultPlaceholder_-1854013440"/>
        </w:placeholder>
      </w:sdtPr>
      <w:sdtEndPr/>
      <w:sdtContent>
        <w:p w14:paraId="2B01548A" w14:textId="522A1AA0" w:rsidR="009A084C" w:rsidRDefault="009A084C" w:rsidP="009A084C">
          <w:pPr>
            <w:spacing w:line="600" w:lineRule="auto"/>
            <w:ind w:left="285"/>
            <w:rPr>
              <w:b/>
              <w:sz w:val="22"/>
            </w:rPr>
          </w:pPr>
          <w:r w:rsidRPr="009A084C">
            <w:rPr>
              <w:bCs/>
              <w:sz w:val="22"/>
            </w:rPr>
            <w:t>Yes</w:t>
          </w:r>
          <w:r>
            <w:rPr>
              <w:b/>
              <w:sz w:val="22"/>
            </w:rPr>
            <w:tab/>
          </w:r>
          <w:r>
            <w:rPr>
              <w:b/>
              <w:sz w:val="22"/>
            </w:rPr>
            <w:tab/>
          </w:r>
          <w:sdt>
            <w:sdtPr>
              <w:rPr>
                <w:b/>
                <w:sz w:val="22"/>
              </w:rPr>
              <w:id w:val="20468618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165FC441" w14:textId="5F871635" w:rsidR="009A084C" w:rsidRPr="009A084C" w:rsidRDefault="009A084C" w:rsidP="009A084C">
          <w:pPr>
            <w:tabs>
              <w:tab w:val="clear" w:pos="6521"/>
              <w:tab w:val="clear" w:pos="7655"/>
            </w:tabs>
            <w:spacing w:line="600" w:lineRule="auto"/>
            <w:ind w:left="285"/>
            <w:rPr>
              <w:b/>
              <w:sz w:val="22"/>
            </w:rPr>
          </w:pPr>
          <w:r w:rsidRPr="009A084C">
            <w:rPr>
              <w:bCs/>
              <w:sz w:val="22"/>
            </w:rPr>
            <w:t>No</w:t>
          </w:r>
          <w:r>
            <w:rPr>
              <w:b/>
              <w:sz w:val="22"/>
            </w:rPr>
            <w:tab/>
          </w:r>
          <w:r>
            <w:rPr>
              <w:b/>
              <w:sz w:val="22"/>
            </w:rPr>
            <w:tab/>
          </w:r>
          <w:r>
            <w:rPr>
              <w:b/>
              <w:sz w:val="22"/>
            </w:rPr>
            <w:tab/>
          </w:r>
          <w:sdt>
            <w:sdtPr>
              <w:rPr>
                <w:b/>
                <w:sz w:val="22"/>
              </w:rPr>
              <w:id w:val="170412813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</w:sdtContent>
    </w:sdt>
    <w:p w14:paraId="5578F8BA" w14:textId="77777777" w:rsidR="009A084C" w:rsidRDefault="009A084C" w:rsidP="009A084C">
      <w:pPr>
        <w:spacing w:line="600" w:lineRule="auto"/>
        <w:rPr>
          <w:b/>
          <w:sz w:val="22"/>
        </w:rPr>
      </w:pPr>
      <w:r>
        <w:rPr>
          <w:b/>
          <w:sz w:val="22"/>
        </w:rPr>
        <w:tab/>
      </w:r>
    </w:p>
    <w:p w14:paraId="0D36451A" w14:textId="60ED8523" w:rsidR="009A084C" w:rsidRDefault="009A084C" w:rsidP="00F9628B">
      <w:pPr>
        <w:pStyle w:val="ListParagraph"/>
        <w:numPr>
          <w:ilvl w:val="0"/>
          <w:numId w:val="6"/>
        </w:numPr>
        <w:spacing w:line="360" w:lineRule="auto"/>
        <w:rPr>
          <w:b/>
          <w:sz w:val="22"/>
        </w:rPr>
      </w:pPr>
      <w:r>
        <w:rPr>
          <w:b/>
          <w:sz w:val="22"/>
        </w:rPr>
        <w:t xml:space="preserve"> What kind of school did you attend for </w:t>
      </w:r>
      <w:proofErr w:type="gramStart"/>
      <w:r>
        <w:rPr>
          <w:b/>
          <w:sz w:val="22"/>
        </w:rPr>
        <w:t>the majority of</w:t>
      </w:r>
      <w:proofErr w:type="gramEnd"/>
      <w:r>
        <w:rPr>
          <w:b/>
          <w:sz w:val="22"/>
        </w:rPr>
        <w:t xml:space="preserve"> your schooling between the ages of 11 and 18?</w:t>
      </w:r>
    </w:p>
    <w:p w14:paraId="2E624441" w14:textId="77777777" w:rsidR="00F9628B" w:rsidRDefault="00F9628B" w:rsidP="00F9628B">
      <w:pPr>
        <w:pStyle w:val="ListParagraph"/>
        <w:spacing w:line="360" w:lineRule="auto"/>
        <w:ind w:left="645"/>
        <w:rPr>
          <w:b/>
          <w:sz w:val="22"/>
        </w:rPr>
      </w:pPr>
    </w:p>
    <w:sdt>
      <w:sdtPr>
        <w:rPr>
          <w:bCs/>
          <w:sz w:val="22"/>
        </w:rPr>
        <w:id w:val="457074506"/>
        <w:placeholder>
          <w:docPart w:val="DefaultPlaceholder_-1854013440"/>
        </w:placeholder>
      </w:sdtPr>
      <w:sdtEndPr/>
      <w:sdtContent>
        <w:p w14:paraId="53014697" w14:textId="442801DD" w:rsidR="009A084C" w:rsidRPr="009A084C" w:rsidRDefault="009A084C" w:rsidP="009A084C">
          <w:pPr>
            <w:tabs>
              <w:tab w:val="clear" w:pos="6521"/>
              <w:tab w:val="clear" w:pos="7655"/>
              <w:tab w:val="left" w:pos="3540"/>
            </w:tabs>
            <w:spacing w:line="600" w:lineRule="auto"/>
            <w:ind w:left="285"/>
            <w:rPr>
              <w:bCs/>
              <w:sz w:val="22"/>
            </w:rPr>
          </w:pPr>
          <w:r w:rsidRPr="009A084C">
            <w:rPr>
              <w:bCs/>
              <w:sz w:val="22"/>
            </w:rPr>
            <w:t xml:space="preserve">State – </w:t>
          </w:r>
          <w:r w:rsidR="00C4477B">
            <w:rPr>
              <w:bCs/>
              <w:sz w:val="22"/>
            </w:rPr>
            <w:t>C</w:t>
          </w:r>
          <w:r w:rsidRPr="009A084C">
            <w:rPr>
              <w:bCs/>
              <w:sz w:val="22"/>
            </w:rPr>
            <w:t>omprehensive</w:t>
          </w:r>
          <w:r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8032781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665D0A1C" w14:textId="3FFD91AF" w:rsidR="009A084C" w:rsidRPr="009A084C" w:rsidRDefault="009A084C" w:rsidP="009A084C">
          <w:pPr>
            <w:tabs>
              <w:tab w:val="clear" w:pos="6521"/>
              <w:tab w:val="clear" w:pos="7655"/>
              <w:tab w:val="left" w:pos="3540"/>
            </w:tabs>
            <w:spacing w:line="600" w:lineRule="auto"/>
            <w:ind w:left="285"/>
            <w:rPr>
              <w:bCs/>
              <w:sz w:val="22"/>
            </w:rPr>
          </w:pPr>
          <w:r w:rsidRPr="009A084C">
            <w:rPr>
              <w:bCs/>
              <w:sz w:val="22"/>
            </w:rPr>
            <w:t>State – Grammar</w:t>
          </w:r>
          <w:r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8784299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7187128D" w14:textId="67D0A713" w:rsidR="009A084C" w:rsidRPr="009A084C" w:rsidRDefault="009A084C" w:rsidP="009A084C">
          <w:pPr>
            <w:tabs>
              <w:tab w:val="clear" w:pos="6521"/>
              <w:tab w:val="clear" w:pos="7655"/>
              <w:tab w:val="left" w:pos="3540"/>
            </w:tabs>
            <w:spacing w:line="600" w:lineRule="auto"/>
            <w:ind w:left="285"/>
            <w:rPr>
              <w:bCs/>
              <w:sz w:val="22"/>
            </w:rPr>
          </w:pPr>
          <w:r w:rsidRPr="009A084C">
            <w:rPr>
              <w:bCs/>
              <w:sz w:val="22"/>
            </w:rPr>
            <w:t>Fee paying</w:t>
          </w:r>
          <w:r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-6566186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</w:sdtContent>
    </w:sdt>
    <w:p w14:paraId="714F1D74" w14:textId="4E73467D" w:rsidR="009A084C" w:rsidRDefault="009A084C" w:rsidP="009A084C">
      <w:pPr>
        <w:spacing w:line="600" w:lineRule="auto"/>
        <w:rPr>
          <w:rFonts w:ascii="Times New Roman" w:hAnsi="Times New Roman"/>
          <w:sz w:val="22"/>
          <w:szCs w:val="22"/>
          <w:lang w:val="en-US"/>
        </w:rPr>
      </w:pPr>
    </w:p>
    <w:p w14:paraId="3C526803" w14:textId="7B25E748" w:rsidR="009A084C" w:rsidRDefault="009A084C" w:rsidP="00F9628B">
      <w:pPr>
        <w:pStyle w:val="ListParagraph"/>
        <w:numPr>
          <w:ilvl w:val="0"/>
          <w:numId w:val="6"/>
        </w:numPr>
        <w:spacing w:line="360" w:lineRule="auto"/>
        <w:rPr>
          <w:b/>
          <w:sz w:val="22"/>
        </w:rPr>
      </w:pPr>
      <w:r>
        <w:rPr>
          <w:b/>
          <w:sz w:val="22"/>
        </w:rPr>
        <w:t xml:space="preserve"> If you attended a fee-paying school, did you receive at any point any financial award to cover 50% or more of your fees?</w:t>
      </w:r>
    </w:p>
    <w:sdt>
      <w:sdtPr>
        <w:rPr>
          <w:b/>
          <w:sz w:val="22"/>
        </w:rPr>
        <w:id w:val="817146706"/>
        <w:placeholder>
          <w:docPart w:val="DefaultPlaceholder_-1854013440"/>
        </w:placeholder>
      </w:sdtPr>
      <w:sdtEndPr>
        <w:rPr>
          <w:b w:val="0"/>
          <w:bCs/>
        </w:rPr>
      </w:sdtEndPr>
      <w:sdtContent>
        <w:p w14:paraId="37FAF57E" w14:textId="4DF54B4F" w:rsidR="009A084C" w:rsidRDefault="009A084C" w:rsidP="009A084C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2835"/>
            </w:tabs>
            <w:spacing w:line="600" w:lineRule="auto"/>
            <w:ind w:left="285"/>
            <w:rPr>
              <w:b/>
              <w:sz w:val="22"/>
            </w:rPr>
          </w:pPr>
          <w:r w:rsidRPr="009A084C">
            <w:rPr>
              <w:bCs/>
              <w:sz w:val="22"/>
            </w:rPr>
            <w:t>Yes</w:t>
          </w:r>
          <w:r>
            <w:rPr>
              <w:b/>
              <w:sz w:val="22"/>
            </w:rPr>
            <w:tab/>
          </w:r>
          <w:sdt>
            <w:sdtPr>
              <w:rPr>
                <w:b/>
                <w:sz w:val="22"/>
              </w:rPr>
              <w:id w:val="18816741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780EE842" w14:textId="7B3F4CB8" w:rsidR="009A084C" w:rsidRPr="009A084C" w:rsidRDefault="009A084C" w:rsidP="009A084C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2835"/>
            </w:tabs>
            <w:spacing w:line="600" w:lineRule="auto"/>
            <w:ind w:left="285"/>
            <w:rPr>
              <w:bCs/>
              <w:sz w:val="22"/>
            </w:rPr>
          </w:pPr>
          <w:r w:rsidRPr="009A084C">
            <w:rPr>
              <w:bCs/>
              <w:sz w:val="22"/>
            </w:rPr>
            <w:t>No</w:t>
          </w:r>
          <w:r>
            <w:rPr>
              <w:bCs/>
              <w:sz w:val="22"/>
            </w:rPr>
            <w:tab/>
          </w:r>
          <w:r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-6760403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  <w:p w14:paraId="379B36AD" w14:textId="5D6EBAFB" w:rsidR="009A084C" w:rsidRPr="009A084C" w:rsidRDefault="009A084C" w:rsidP="009A084C">
          <w:pPr>
            <w:tabs>
              <w:tab w:val="clear" w:pos="6521"/>
              <w:tab w:val="clear" w:pos="7655"/>
              <w:tab w:val="left" w:pos="2835"/>
            </w:tabs>
            <w:spacing w:line="600" w:lineRule="auto"/>
            <w:ind w:left="285"/>
            <w:rPr>
              <w:bCs/>
              <w:sz w:val="22"/>
            </w:rPr>
          </w:pPr>
          <w:r w:rsidRPr="009A084C">
            <w:rPr>
              <w:bCs/>
              <w:sz w:val="22"/>
            </w:rPr>
            <w:t xml:space="preserve">Not applicable </w:t>
          </w:r>
          <w:r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-27186510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9A084C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</w:p>
      </w:sdtContent>
    </w:sdt>
    <w:p w14:paraId="6283E2FE" w14:textId="1F4EE1DB" w:rsidR="009A084C" w:rsidRPr="009A084C" w:rsidRDefault="009A084C" w:rsidP="009A084C">
      <w:pPr>
        <w:spacing w:line="600" w:lineRule="auto"/>
        <w:rPr>
          <w:rFonts w:ascii="Times New Roman" w:hAnsi="Times New Roman"/>
          <w:b/>
          <w:bCs/>
          <w:sz w:val="22"/>
          <w:szCs w:val="22"/>
          <w:lang w:val="en-US"/>
        </w:rPr>
      </w:pPr>
    </w:p>
    <w:p w14:paraId="1A7D1D00" w14:textId="19E7AE0E" w:rsidR="009A084C" w:rsidRDefault="009A084C" w:rsidP="009A084C">
      <w:pPr>
        <w:spacing w:line="600" w:lineRule="auto"/>
        <w:rPr>
          <w:b/>
          <w:sz w:val="22"/>
        </w:rPr>
      </w:pPr>
      <w:r w:rsidRPr="009E1A19">
        <w:rPr>
          <w:b/>
          <w:sz w:val="22"/>
        </w:rPr>
        <w:t>Q</w:t>
      </w:r>
      <w:r>
        <w:rPr>
          <w:b/>
          <w:sz w:val="22"/>
        </w:rPr>
        <w:t xml:space="preserve">9. </w:t>
      </w:r>
      <w:r w:rsidR="00C4477B">
        <w:rPr>
          <w:b/>
          <w:sz w:val="22"/>
        </w:rPr>
        <w:t>Caring responsibilities</w:t>
      </w:r>
    </w:p>
    <w:p w14:paraId="77D5D3A7" w14:textId="41640EA0" w:rsidR="009A084C" w:rsidRPr="009A084C" w:rsidRDefault="009A084C" w:rsidP="009A084C">
      <w:pPr>
        <w:pStyle w:val="ListParagraph"/>
        <w:numPr>
          <w:ilvl w:val="0"/>
          <w:numId w:val="7"/>
        </w:numPr>
        <w:spacing w:line="600" w:lineRule="auto"/>
        <w:rPr>
          <w:b/>
          <w:sz w:val="22"/>
        </w:rPr>
      </w:pPr>
      <w:r>
        <w:rPr>
          <w:b/>
          <w:sz w:val="22"/>
        </w:rPr>
        <w:t>Are you a primary carer for a child/multiple children under 18?</w:t>
      </w:r>
    </w:p>
    <w:sdt>
      <w:sdtPr>
        <w:id w:val="1925065614"/>
        <w:placeholder>
          <w:docPart w:val="C1DD2EFEE5BC49AAA0169718A7C817A6"/>
        </w:placeholder>
      </w:sdtPr>
      <w:sdtEndPr/>
      <w:sdtContent>
        <w:p w14:paraId="7110C216" w14:textId="782F74EC" w:rsidR="009A084C" w:rsidRPr="009A084C" w:rsidRDefault="009A084C" w:rsidP="00F9628B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2505"/>
              <w:tab w:val="left" w:pos="2760"/>
              <w:tab w:val="left" w:pos="2865"/>
            </w:tabs>
            <w:spacing w:line="600" w:lineRule="auto"/>
            <w:ind w:firstLine="284"/>
            <w:rPr>
              <w:b/>
              <w:sz w:val="22"/>
            </w:rPr>
          </w:pPr>
          <w:r w:rsidRPr="009A084C">
            <w:rPr>
              <w:bCs/>
              <w:sz w:val="22"/>
            </w:rPr>
            <w:t>Yes</w:t>
          </w:r>
          <w:r w:rsidRPr="009A084C">
            <w:rPr>
              <w:b/>
              <w:sz w:val="22"/>
            </w:rPr>
            <w:tab/>
          </w:r>
          <w:sdt>
            <w:sdtPr>
              <w:rPr>
                <w:b/>
                <w:sz w:val="22"/>
              </w:rPr>
              <w:id w:val="19155122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F9628B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  <w:r w:rsidR="00F9628B">
            <w:rPr>
              <w:b/>
              <w:sz w:val="22"/>
            </w:rPr>
            <w:tab/>
          </w:r>
          <w:r w:rsidR="00F9628B">
            <w:rPr>
              <w:b/>
              <w:sz w:val="22"/>
            </w:rPr>
            <w:tab/>
          </w:r>
          <w:r w:rsidR="00F9628B">
            <w:rPr>
              <w:b/>
              <w:sz w:val="22"/>
            </w:rPr>
            <w:tab/>
          </w:r>
        </w:p>
        <w:p w14:paraId="2AF2B21E" w14:textId="5BD0C479" w:rsidR="009A084C" w:rsidRPr="00F9628B" w:rsidRDefault="00F9628B" w:rsidP="00F9628B">
          <w:pPr>
            <w:tabs>
              <w:tab w:val="clear" w:pos="851"/>
              <w:tab w:val="clear" w:pos="1134"/>
              <w:tab w:val="clear" w:pos="6521"/>
              <w:tab w:val="clear" w:pos="7655"/>
              <w:tab w:val="left" w:pos="2490"/>
              <w:tab w:val="left" w:pos="2745"/>
              <w:tab w:val="left" w:pos="2835"/>
            </w:tabs>
            <w:spacing w:line="600" w:lineRule="auto"/>
            <w:rPr>
              <w:bCs/>
              <w:sz w:val="22"/>
            </w:rPr>
          </w:pPr>
          <w:r>
            <w:rPr>
              <w:bCs/>
              <w:sz w:val="22"/>
            </w:rPr>
            <w:tab/>
          </w:r>
          <w:r w:rsidR="009A084C" w:rsidRPr="00F9628B">
            <w:rPr>
              <w:bCs/>
              <w:sz w:val="22"/>
            </w:rPr>
            <w:t>No</w:t>
          </w:r>
          <w:r w:rsidR="009A084C" w:rsidRPr="00F9628B">
            <w:rPr>
              <w:bCs/>
              <w:sz w:val="22"/>
            </w:rPr>
            <w:tab/>
          </w:r>
          <w:r w:rsidR="009A084C" w:rsidRPr="00F9628B">
            <w:rPr>
              <w:bCs/>
              <w:sz w:val="22"/>
            </w:rPr>
            <w:tab/>
          </w:r>
          <w:sdt>
            <w:sdtPr>
              <w:rPr>
                <w:b/>
                <w:sz w:val="22"/>
              </w:rPr>
              <w:id w:val="20543410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F9628B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  <w:r>
            <w:rPr>
              <w:bCs/>
              <w:sz w:val="22"/>
            </w:rPr>
            <w:tab/>
          </w:r>
          <w:r>
            <w:rPr>
              <w:bCs/>
              <w:sz w:val="22"/>
            </w:rPr>
            <w:tab/>
          </w:r>
          <w:r>
            <w:rPr>
              <w:bCs/>
              <w:sz w:val="22"/>
            </w:rPr>
            <w:tab/>
          </w:r>
        </w:p>
        <w:p w14:paraId="3BA7E092" w14:textId="3133F825" w:rsidR="009A084C" w:rsidRPr="00F9628B" w:rsidRDefault="00F9628B" w:rsidP="00F9628B">
          <w:pPr>
            <w:tabs>
              <w:tab w:val="clear" w:pos="6521"/>
              <w:tab w:val="clear" w:pos="7655"/>
              <w:tab w:val="left" w:pos="1950"/>
              <w:tab w:val="left" w:pos="2535"/>
              <w:tab w:val="left" w:pos="2730"/>
              <w:tab w:val="left" w:pos="2790"/>
              <w:tab w:val="left" w:pos="2835"/>
            </w:tabs>
            <w:spacing w:line="600" w:lineRule="auto"/>
            <w:rPr>
              <w:bCs/>
              <w:sz w:val="22"/>
            </w:rPr>
          </w:pPr>
          <w:r>
            <w:rPr>
              <w:bCs/>
              <w:sz w:val="22"/>
            </w:rPr>
            <w:tab/>
          </w:r>
          <w:r w:rsidR="009A084C" w:rsidRPr="00F9628B">
            <w:rPr>
              <w:bCs/>
              <w:sz w:val="22"/>
            </w:rPr>
            <w:t xml:space="preserve">Not applicable </w:t>
          </w:r>
          <w:r>
            <w:rPr>
              <w:bCs/>
              <w:sz w:val="22"/>
            </w:rPr>
            <w:t xml:space="preserve">            </w:t>
          </w:r>
          <w:sdt>
            <w:sdtPr>
              <w:rPr>
                <w:b/>
                <w:sz w:val="22"/>
              </w:rPr>
              <w:id w:val="-1743455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F9628B">
                <w:rPr>
                  <w:rFonts w:ascii="MS Gothic" w:eastAsia="MS Gothic" w:hAnsi="MS Gothic" w:hint="eastAsia"/>
                  <w:b/>
                  <w:sz w:val="22"/>
                </w:rPr>
                <w:t>☐</w:t>
              </w:r>
            </w:sdtContent>
          </w:sdt>
          <w:r>
            <w:rPr>
              <w:bCs/>
              <w:sz w:val="22"/>
            </w:rPr>
            <w:tab/>
          </w:r>
        </w:p>
      </w:sdtContent>
    </w:sdt>
    <w:p w14:paraId="1DF0ED9C" w14:textId="77777777" w:rsidR="00F9628B" w:rsidRPr="00F9628B" w:rsidRDefault="00F9628B" w:rsidP="00F9628B">
      <w:pPr>
        <w:pStyle w:val="ListParagraph"/>
        <w:spacing w:line="600" w:lineRule="auto"/>
        <w:rPr>
          <w:b/>
          <w:sz w:val="22"/>
        </w:rPr>
      </w:pPr>
    </w:p>
    <w:p w14:paraId="276ED135" w14:textId="77777777" w:rsidR="00F9628B" w:rsidRDefault="00F9628B" w:rsidP="00F9628B">
      <w:pPr>
        <w:pStyle w:val="ListParagraph"/>
        <w:numPr>
          <w:ilvl w:val="0"/>
          <w:numId w:val="7"/>
        </w:numPr>
        <w:spacing w:line="360" w:lineRule="auto"/>
        <w:rPr>
          <w:rFonts w:cs="Arial"/>
          <w:b/>
          <w:bCs/>
          <w:sz w:val="22"/>
        </w:rPr>
      </w:pPr>
      <w:r w:rsidRPr="00F9628B">
        <w:rPr>
          <w:rFonts w:cs="Arial"/>
          <w:b/>
          <w:bCs/>
          <w:sz w:val="22"/>
        </w:rPr>
        <w:t>Do you look after or give help or support to family members, friends, neighbours or others because of either</w:t>
      </w:r>
      <w:r>
        <w:rPr>
          <w:rFonts w:cs="Arial"/>
          <w:b/>
          <w:bCs/>
          <w:sz w:val="22"/>
        </w:rPr>
        <w:t xml:space="preserve"> l</w:t>
      </w:r>
      <w:r w:rsidRPr="00F9628B">
        <w:rPr>
          <w:rFonts w:cs="Arial"/>
          <w:b/>
          <w:bCs/>
          <w:sz w:val="22"/>
        </w:rPr>
        <w:t>ong term physical or mental ill-health/disability</w:t>
      </w:r>
      <w:r>
        <w:rPr>
          <w:rFonts w:cs="Arial"/>
          <w:b/>
          <w:bCs/>
          <w:sz w:val="22"/>
        </w:rPr>
        <w:t>, or p</w:t>
      </w:r>
      <w:r w:rsidRPr="00F9628B">
        <w:rPr>
          <w:rFonts w:cs="Arial"/>
          <w:b/>
          <w:bCs/>
          <w:sz w:val="22"/>
        </w:rPr>
        <w:t>roblems related to old age</w:t>
      </w:r>
      <w:r>
        <w:rPr>
          <w:rFonts w:cs="Arial"/>
          <w:b/>
          <w:bCs/>
          <w:sz w:val="22"/>
        </w:rPr>
        <w:t>?</w:t>
      </w:r>
    </w:p>
    <w:p w14:paraId="7C94B4FD" w14:textId="77777777" w:rsidR="00F9628B" w:rsidRDefault="00F9628B" w:rsidP="00F9628B">
      <w:pPr>
        <w:pStyle w:val="ListParagraph"/>
        <w:spacing w:line="360" w:lineRule="auto"/>
        <w:rPr>
          <w:rFonts w:cs="Arial"/>
          <w:b/>
          <w:bCs/>
          <w:sz w:val="22"/>
        </w:rPr>
      </w:pPr>
    </w:p>
    <w:p w14:paraId="1083B450" w14:textId="0BE21D8F" w:rsidR="00F9628B" w:rsidRPr="00F9628B" w:rsidRDefault="007C6E6E" w:rsidP="00F9628B">
      <w:pPr>
        <w:pStyle w:val="ListParagraph"/>
        <w:spacing w:line="360" w:lineRule="auto"/>
        <w:rPr>
          <w:rFonts w:cs="Arial"/>
          <w:b/>
          <w:bCs/>
          <w:sz w:val="22"/>
        </w:rPr>
      </w:pPr>
      <w:sdt>
        <w:sdtPr>
          <w:rPr>
            <w:rFonts w:cs="Arial"/>
            <w:b/>
            <w:bCs/>
            <w:sz w:val="22"/>
          </w:rPr>
          <w:id w:val="983978613"/>
          <w:placeholder>
            <w:docPart w:val="DC722864F26A481282F32986E0B257F2"/>
          </w:placeholder>
          <w:showingPlcHdr/>
          <w:comboBox>
            <w:listItem w:value="Choose an item."/>
            <w:listItem w:displayText="No" w:value="No"/>
            <w:listItem w:displayText="Yes, 1-19 hours per week" w:value="Yes, 1-19 hours per week"/>
            <w:listItem w:displayText="Yes, 20-49 hours per week" w:value="Yes, 20-49 hours per week"/>
            <w:listItem w:displayText="Yes, 50+ hours per week" w:value="Yes, 50+ hours per week"/>
          </w:comboBox>
        </w:sdtPr>
        <w:sdtEndPr/>
        <w:sdtContent>
          <w:r w:rsidR="00F9628B" w:rsidRPr="00F9628B">
            <w:rPr>
              <w:rStyle w:val="PlaceholderText"/>
              <w:b/>
              <w:bCs/>
            </w:rPr>
            <w:t>Choose an item.</w:t>
          </w:r>
        </w:sdtContent>
      </w:sdt>
    </w:p>
    <w:sectPr w:rsidR="00F9628B" w:rsidRPr="00F9628B" w:rsidSect="00025999">
      <w:headerReference w:type="default" r:id="rId11"/>
      <w:headerReference w:type="first" r:id="rId12"/>
      <w:type w:val="continuous"/>
      <w:pgSz w:w="11901" w:h="16840" w:code="9"/>
      <w:pgMar w:top="2835" w:right="1134" w:bottom="1701" w:left="1701" w:header="284" w:footer="284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4A386D" w14:textId="77777777" w:rsidR="00555F9A" w:rsidRDefault="00555F9A">
      <w:r>
        <w:separator/>
      </w:r>
    </w:p>
  </w:endnote>
  <w:endnote w:type="continuationSeparator" w:id="0">
    <w:p w14:paraId="321E1985" w14:textId="77777777" w:rsidR="00555F9A" w:rsidRDefault="00555F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DokChampa"/>
    <w:panose1 w:val="00000000000000000000"/>
    <w:charset w:val="4D"/>
    <w:family w:val="auto"/>
    <w:notTrueType/>
    <w:pitch w:val="default"/>
    <w:sig w:usb0="03000000" w:usb1="00000000" w:usb2="00000000" w:usb3="00000000" w:csb0="01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3CFBB1" w14:textId="77777777" w:rsidR="00555F9A" w:rsidRDefault="00555F9A">
      <w:r>
        <w:separator/>
      </w:r>
    </w:p>
  </w:footnote>
  <w:footnote w:type="continuationSeparator" w:id="0">
    <w:p w14:paraId="0A310BCE" w14:textId="77777777" w:rsidR="00555F9A" w:rsidRDefault="00555F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4C9587" w14:textId="77777777" w:rsidR="0041598C" w:rsidRDefault="008309FB">
    <w:pPr>
      <w:tabs>
        <w:tab w:val="right" w:pos="9781"/>
      </w:tabs>
    </w:pPr>
    <w:r>
      <w:rPr>
        <w:noProof/>
        <w:lang w:eastAsia="en-GB"/>
      </w:rPr>
      <w:drawing>
        <wp:anchor distT="0" distB="0" distL="114300" distR="114300" simplePos="0" relativeHeight="251679744" behindDoc="0" locked="0" layoutInCell="1" allowOverlap="1" wp14:anchorId="678404EE" wp14:editId="4EBE04F6">
          <wp:simplePos x="0" y="0"/>
          <wp:positionH relativeFrom="column">
            <wp:posOffset>5332095</wp:posOffset>
          </wp:positionH>
          <wp:positionV relativeFrom="paragraph">
            <wp:posOffset>172085</wp:posOffset>
          </wp:positionV>
          <wp:extent cx="728980" cy="723265"/>
          <wp:effectExtent l="0" t="0" r="0" b="635"/>
          <wp:wrapSquare wrapText="bothSides"/>
          <wp:docPr id="7" name="Picture 7" descr="G:\Marketing and Events\Logos\Cornerstone_Logo_AWs\Photoshop_GIF\CornerstoneLetterSymbol_RGB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Marketing and Events\Logos\Cornerstone_Logo_AWs\Photoshop_GIF\CornerstoneLetterSymbol_RGB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980" cy="723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8130FA" w14:textId="77777777" w:rsidR="0041598C" w:rsidRDefault="008309F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72576" behindDoc="0" locked="0" layoutInCell="1" allowOverlap="1" wp14:anchorId="6AD13DC9" wp14:editId="783C41DA">
          <wp:simplePos x="0" y="0"/>
          <wp:positionH relativeFrom="column">
            <wp:posOffset>4332605</wp:posOffset>
          </wp:positionH>
          <wp:positionV relativeFrom="paragraph">
            <wp:posOffset>1047115</wp:posOffset>
          </wp:positionV>
          <wp:extent cx="1799590" cy="167640"/>
          <wp:effectExtent l="0" t="0" r="0" b="3810"/>
          <wp:wrapSquare wrapText="bothSides"/>
          <wp:docPr id="11" name="Picture 8" descr="CornerstoneLetterName_RGB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ornerstoneLetterName_RGB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9590" cy="1676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73600" behindDoc="0" locked="0" layoutInCell="1" allowOverlap="1" wp14:anchorId="3AB72F86" wp14:editId="20A6EDBD">
          <wp:simplePos x="0" y="0"/>
          <wp:positionH relativeFrom="column">
            <wp:posOffset>5346065</wp:posOffset>
          </wp:positionH>
          <wp:positionV relativeFrom="paragraph">
            <wp:posOffset>162560</wp:posOffset>
          </wp:positionV>
          <wp:extent cx="728980" cy="723265"/>
          <wp:effectExtent l="0" t="0" r="0" b="635"/>
          <wp:wrapSquare wrapText="bothSides"/>
          <wp:docPr id="10" name="Picture 10" descr="G:\Marketing and Events\Logos\Cornerstone_Logo_AWs\Photoshop_GIF\CornerstoneLetterSymbol_RGB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Marketing and Events\Logos\Cornerstone_Logo_AWs\Photoshop_GIF\CornerstoneLetterSymbol_RGB.gi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980" cy="723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55BD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3EFB3F21" wp14:editId="47B1BC2A">
              <wp:simplePos x="0" y="0"/>
              <wp:positionH relativeFrom="column">
                <wp:posOffset>4406900</wp:posOffset>
              </wp:positionH>
              <wp:positionV relativeFrom="paragraph">
                <wp:posOffset>1381760</wp:posOffset>
              </wp:positionV>
              <wp:extent cx="2019300" cy="342900"/>
              <wp:effectExtent l="0" t="635" r="3175" b="0"/>
              <wp:wrapNone/>
              <wp:docPr id="3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93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71049E" w14:textId="77777777" w:rsidR="0041598C" w:rsidRDefault="0041598C" w:rsidP="002756E5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FB3F21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26" type="#_x0000_t202" style="position:absolute;margin-left:347pt;margin-top:108.8pt;width:159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" filled="f" stroked="f">
              <v:textbox inset=",7.2pt,,7.2pt">
                <w:txbxContent>
                  <w:p w14:paraId="3871049E" w14:textId="77777777" w:rsidR="0041598C" w:rsidRDefault="0041598C" w:rsidP="002756E5">
                    <w:pPr>
                      <w:spacing w:line="240" w:lineRule="auto"/>
                    </w:pPr>
                  </w:p>
                </w:txbxContent>
              </v:textbox>
            </v:shape>
          </w:pict>
        </mc:Fallback>
      </mc:AlternateContent>
    </w:r>
    <w:r w:rsidR="007C0534">
      <w:rPr>
        <w:rFonts w:ascii="Times New Roman" w:hAnsi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eastAsia="x-none" w:bidi="x-none"/>
      </w:rPr>
      <w:t>Matt</w:t>
    </w:r>
    <w:r w:rsidRPr="008309FB">
      <w:rPr>
        <w:rFonts w:ascii="Times New Roman" w:hAnsi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86B17"/>
    <w:multiLevelType w:val="multilevel"/>
    <w:tmpl w:val="5FE2E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D9631C"/>
    <w:multiLevelType w:val="hybridMultilevel"/>
    <w:tmpl w:val="39FE3F94"/>
    <w:lvl w:ilvl="0" w:tplc="F1D628F2">
      <w:start w:val="1"/>
      <w:numFmt w:val="lowerLetter"/>
      <w:lvlText w:val="(%1)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DD25238"/>
    <w:multiLevelType w:val="hybridMultilevel"/>
    <w:tmpl w:val="CDC81B2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A005C"/>
    <w:multiLevelType w:val="hybridMultilevel"/>
    <w:tmpl w:val="786E917C"/>
    <w:lvl w:ilvl="0" w:tplc="4C42FDA0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FBB32DC"/>
    <w:multiLevelType w:val="hybridMultilevel"/>
    <w:tmpl w:val="D478A9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453DE6"/>
    <w:multiLevelType w:val="hybridMultilevel"/>
    <w:tmpl w:val="9AE02EC6"/>
    <w:lvl w:ilvl="0" w:tplc="E57434D6">
      <w:start w:val="1"/>
      <w:numFmt w:val="lowerLetter"/>
      <w:lvlText w:val="(%1)"/>
      <w:lvlJc w:val="left"/>
      <w:pPr>
        <w:ind w:left="360" w:hanging="360"/>
      </w:pPr>
      <w:rPr>
        <w:rFonts w:hint="default"/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6D0F2AB0"/>
    <w:multiLevelType w:val="hybridMultilevel"/>
    <w:tmpl w:val="D30CFE2C"/>
    <w:lvl w:ilvl="0" w:tplc="221A937E">
      <w:start w:val="1"/>
      <w:numFmt w:val="lowerLetter"/>
      <w:lvlText w:val="(%1)"/>
      <w:lvlJc w:val="left"/>
      <w:pPr>
        <w:ind w:left="6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5" w:hanging="360"/>
      </w:pPr>
    </w:lvl>
    <w:lvl w:ilvl="2" w:tplc="0809001B" w:tentative="1">
      <w:start w:val="1"/>
      <w:numFmt w:val="lowerRoman"/>
      <w:lvlText w:val="%3."/>
      <w:lvlJc w:val="right"/>
      <w:pPr>
        <w:ind w:left="2085" w:hanging="180"/>
      </w:pPr>
    </w:lvl>
    <w:lvl w:ilvl="3" w:tplc="0809000F" w:tentative="1">
      <w:start w:val="1"/>
      <w:numFmt w:val="decimal"/>
      <w:lvlText w:val="%4."/>
      <w:lvlJc w:val="left"/>
      <w:pPr>
        <w:ind w:left="2805" w:hanging="360"/>
      </w:pPr>
    </w:lvl>
    <w:lvl w:ilvl="4" w:tplc="08090019" w:tentative="1">
      <w:start w:val="1"/>
      <w:numFmt w:val="lowerLetter"/>
      <w:lvlText w:val="%5."/>
      <w:lvlJc w:val="left"/>
      <w:pPr>
        <w:ind w:left="3525" w:hanging="360"/>
      </w:pPr>
    </w:lvl>
    <w:lvl w:ilvl="5" w:tplc="0809001B" w:tentative="1">
      <w:start w:val="1"/>
      <w:numFmt w:val="lowerRoman"/>
      <w:lvlText w:val="%6."/>
      <w:lvlJc w:val="right"/>
      <w:pPr>
        <w:ind w:left="4245" w:hanging="180"/>
      </w:pPr>
    </w:lvl>
    <w:lvl w:ilvl="6" w:tplc="0809000F" w:tentative="1">
      <w:start w:val="1"/>
      <w:numFmt w:val="decimal"/>
      <w:lvlText w:val="%7."/>
      <w:lvlJc w:val="left"/>
      <w:pPr>
        <w:ind w:left="4965" w:hanging="360"/>
      </w:pPr>
    </w:lvl>
    <w:lvl w:ilvl="7" w:tplc="08090019" w:tentative="1">
      <w:start w:val="1"/>
      <w:numFmt w:val="lowerLetter"/>
      <w:lvlText w:val="%8."/>
      <w:lvlJc w:val="left"/>
      <w:pPr>
        <w:ind w:left="5685" w:hanging="360"/>
      </w:pPr>
    </w:lvl>
    <w:lvl w:ilvl="8" w:tplc="08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7" w15:restartNumberingAfterBreak="0">
    <w:nsid w:val="744E35A6"/>
    <w:multiLevelType w:val="hybridMultilevel"/>
    <w:tmpl w:val="A2368FB6"/>
    <w:lvl w:ilvl="0" w:tplc="C8948B8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01306A"/>
    <w:multiLevelType w:val="hybridMultilevel"/>
    <w:tmpl w:val="A2368FB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8946891">
    <w:abstractNumId w:val="0"/>
  </w:num>
  <w:num w:numId="2" w16cid:durableId="1413963389">
    <w:abstractNumId w:val="4"/>
  </w:num>
  <w:num w:numId="3" w16cid:durableId="689183581">
    <w:abstractNumId w:val="2"/>
  </w:num>
  <w:num w:numId="4" w16cid:durableId="1132867816">
    <w:abstractNumId w:val="5"/>
  </w:num>
  <w:num w:numId="5" w16cid:durableId="197671875">
    <w:abstractNumId w:val="1"/>
  </w:num>
  <w:num w:numId="6" w16cid:durableId="1000279894">
    <w:abstractNumId w:val="6"/>
  </w:num>
  <w:num w:numId="7" w16cid:durableId="1352343676">
    <w:abstractNumId w:val="7"/>
  </w:num>
  <w:num w:numId="8" w16cid:durableId="2095010720">
    <w:abstractNumId w:val="8"/>
  </w:num>
  <w:num w:numId="9" w16cid:durableId="19580967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75GV/xJUMMOCLlU0Eiiyrv9fAec6UOnbshGARcY5W2AF/oLs2i1ujxSyw5IPSz+nw+l4OoemTBk3qQQNt4+CUA==" w:salt="JwLQH5mQ3f78kqrF3hSv8w==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czNjKxMDc3NDQyM7RU0lEKTi0uzszPAykwqgUAVvEeFiwAAAA="/>
  </w:docVars>
  <w:rsids>
    <w:rsidRoot w:val="00555F9A"/>
    <w:rsid w:val="00025999"/>
    <w:rsid w:val="00026667"/>
    <w:rsid w:val="000C6577"/>
    <w:rsid w:val="000E00DB"/>
    <w:rsid w:val="000E1C18"/>
    <w:rsid w:val="00126803"/>
    <w:rsid w:val="00190E48"/>
    <w:rsid w:val="001D640D"/>
    <w:rsid w:val="001E355D"/>
    <w:rsid w:val="002316CE"/>
    <w:rsid w:val="002756E5"/>
    <w:rsid w:val="002A0A8A"/>
    <w:rsid w:val="002F18B5"/>
    <w:rsid w:val="00304EA6"/>
    <w:rsid w:val="003255BD"/>
    <w:rsid w:val="0032633E"/>
    <w:rsid w:val="003579AD"/>
    <w:rsid w:val="00365145"/>
    <w:rsid w:val="00382F52"/>
    <w:rsid w:val="003A7A85"/>
    <w:rsid w:val="003C440F"/>
    <w:rsid w:val="003D1323"/>
    <w:rsid w:val="003F17B8"/>
    <w:rsid w:val="004026CF"/>
    <w:rsid w:val="00412031"/>
    <w:rsid w:val="0041598C"/>
    <w:rsid w:val="00422C12"/>
    <w:rsid w:val="00426449"/>
    <w:rsid w:val="00441C84"/>
    <w:rsid w:val="0045121D"/>
    <w:rsid w:val="004665B3"/>
    <w:rsid w:val="004915AB"/>
    <w:rsid w:val="00515BDE"/>
    <w:rsid w:val="00530A2A"/>
    <w:rsid w:val="00533FD1"/>
    <w:rsid w:val="00555F9A"/>
    <w:rsid w:val="005759B5"/>
    <w:rsid w:val="00596BE1"/>
    <w:rsid w:val="005970C7"/>
    <w:rsid w:val="005A0312"/>
    <w:rsid w:val="005A3688"/>
    <w:rsid w:val="005A40DF"/>
    <w:rsid w:val="005B3BED"/>
    <w:rsid w:val="006315DF"/>
    <w:rsid w:val="00683C06"/>
    <w:rsid w:val="006D722E"/>
    <w:rsid w:val="006F532E"/>
    <w:rsid w:val="007123EA"/>
    <w:rsid w:val="00743878"/>
    <w:rsid w:val="007509DC"/>
    <w:rsid w:val="007C0534"/>
    <w:rsid w:val="007C6E6E"/>
    <w:rsid w:val="007F687A"/>
    <w:rsid w:val="008309FB"/>
    <w:rsid w:val="0087349A"/>
    <w:rsid w:val="008D3BD2"/>
    <w:rsid w:val="00904BE0"/>
    <w:rsid w:val="009065EB"/>
    <w:rsid w:val="00911298"/>
    <w:rsid w:val="00917360"/>
    <w:rsid w:val="00940C30"/>
    <w:rsid w:val="00942BB6"/>
    <w:rsid w:val="00952510"/>
    <w:rsid w:val="00966A80"/>
    <w:rsid w:val="009759EA"/>
    <w:rsid w:val="00995782"/>
    <w:rsid w:val="009A084C"/>
    <w:rsid w:val="009D2164"/>
    <w:rsid w:val="009E1A19"/>
    <w:rsid w:val="00A15FA2"/>
    <w:rsid w:val="00AD4CD6"/>
    <w:rsid w:val="00B26A38"/>
    <w:rsid w:val="00B33B78"/>
    <w:rsid w:val="00B65677"/>
    <w:rsid w:val="00B664EC"/>
    <w:rsid w:val="00B749C0"/>
    <w:rsid w:val="00B7600C"/>
    <w:rsid w:val="00BB5355"/>
    <w:rsid w:val="00BE2F8F"/>
    <w:rsid w:val="00C4477B"/>
    <w:rsid w:val="00C4517B"/>
    <w:rsid w:val="00C67A89"/>
    <w:rsid w:val="00C96D7A"/>
    <w:rsid w:val="00CC33B0"/>
    <w:rsid w:val="00D0425C"/>
    <w:rsid w:val="00D16137"/>
    <w:rsid w:val="00D35524"/>
    <w:rsid w:val="00D378D6"/>
    <w:rsid w:val="00D502C9"/>
    <w:rsid w:val="00D805A8"/>
    <w:rsid w:val="00D82331"/>
    <w:rsid w:val="00DE1AD4"/>
    <w:rsid w:val="00E2097F"/>
    <w:rsid w:val="00E6247E"/>
    <w:rsid w:val="00EB2E78"/>
    <w:rsid w:val="00F02B44"/>
    <w:rsid w:val="00F212D6"/>
    <w:rsid w:val="00F30462"/>
    <w:rsid w:val="00F43748"/>
    <w:rsid w:val="00F44B2D"/>
    <w:rsid w:val="00F75C35"/>
    <w:rsid w:val="00F906B2"/>
    <w:rsid w:val="00F9628B"/>
    <w:rsid w:val="00FE7C8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571A5273"/>
  <w15:docId w15:val="{3EEA1838-D9C0-4AF0-91F7-449D46B01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05A8"/>
    <w:pPr>
      <w:tabs>
        <w:tab w:val="left" w:pos="284"/>
        <w:tab w:val="left" w:pos="567"/>
        <w:tab w:val="left" w:pos="851"/>
        <w:tab w:val="left" w:pos="1134"/>
        <w:tab w:val="decimal" w:pos="6521"/>
        <w:tab w:val="decimal" w:pos="7655"/>
      </w:tabs>
      <w:spacing w:line="240" w:lineRule="exact"/>
    </w:pPr>
    <w:rPr>
      <w:rFonts w:ascii="Arial" w:hAnsi="Arial"/>
      <w:lang w:val="en-GB"/>
    </w:rPr>
  </w:style>
  <w:style w:type="paragraph" w:styleId="Heading1">
    <w:name w:val="heading 1"/>
    <w:basedOn w:val="Normal"/>
    <w:next w:val="Normal"/>
    <w:qFormat/>
    <w:rsid w:val="00D805A8"/>
    <w:pPr>
      <w:keepNext/>
      <w:outlineLvl w:val="0"/>
    </w:pPr>
    <w:rPr>
      <w:b/>
      <w:kern w:val="28"/>
    </w:rPr>
  </w:style>
  <w:style w:type="paragraph" w:styleId="Heading2">
    <w:name w:val="heading 2"/>
    <w:basedOn w:val="Normal"/>
    <w:next w:val="Normal"/>
    <w:qFormat/>
    <w:rsid w:val="00D805A8"/>
    <w:pPr>
      <w:keepNext/>
      <w:outlineLvl w:val="1"/>
    </w:pPr>
    <w:rPr>
      <w:b/>
      <w:i/>
    </w:rPr>
  </w:style>
  <w:style w:type="paragraph" w:styleId="Heading3">
    <w:name w:val="heading 3"/>
    <w:basedOn w:val="Normal"/>
    <w:next w:val="Normal"/>
    <w:qFormat/>
    <w:rsid w:val="00D805A8"/>
    <w:pPr>
      <w:keepNext/>
      <w:spacing w:line="480" w:lineRule="exact"/>
      <w:outlineLvl w:val="2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rnerstoneAddressBlock">
    <w:name w:val="Cornerstone Address Block"/>
    <w:basedOn w:val="Normal"/>
    <w:rsid w:val="0041598C"/>
    <w:pPr>
      <w:spacing w:line="180" w:lineRule="exact"/>
      <w:jc w:val="right"/>
    </w:pPr>
    <w:rPr>
      <w:sz w:val="14"/>
    </w:rPr>
  </w:style>
  <w:style w:type="paragraph" w:styleId="Header">
    <w:name w:val="header"/>
    <w:basedOn w:val="Normal"/>
    <w:link w:val="HeaderChar"/>
    <w:uiPriority w:val="99"/>
    <w:unhideWhenUsed/>
    <w:rsid w:val="00D378D6"/>
    <w:pPr>
      <w:tabs>
        <w:tab w:val="clear" w:pos="284"/>
        <w:tab w:val="clear" w:pos="567"/>
        <w:tab w:val="clear" w:pos="851"/>
        <w:tab w:val="clear" w:pos="1134"/>
        <w:tab w:val="clear" w:pos="6521"/>
        <w:tab w:val="clear" w:pos="7655"/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78D6"/>
    <w:rPr>
      <w:rFonts w:ascii="Arial" w:hAnsi="Arial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D378D6"/>
    <w:pPr>
      <w:tabs>
        <w:tab w:val="clear" w:pos="284"/>
        <w:tab w:val="clear" w:pos="567"/>
        <w:tab w:val="clear" w:pos="851"/>
        <w:tab w:val="clear" w:pos="1134"/>
        <w:tab w:val="clear" w:pos="6521"/>
        <w:tab w:val="clear" w:pos="7655"/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78D6"/>
    <w:rPr>
      <w:rFonts w:ascii="Arial" w:hAnsi="Arial"/>
      <w:lang w:val="en-GB"/>
    </w:rPr>
  </w:style>
  <w:style w:type="paragraph" w:customStyle="1" w:styleId="BasicParagraph">
    <w:name w:val="[Basic Paragraph]"/>
    <w:basedOn w:val="Normal"/>
    <w:uiPriority w:val="99"/>
    <w:rsid w:val="007509DC"/>
    <w:pPr>
      <w:widowControl w:val="0"/>
      <w:tabs>
        <w:tab w:val="clear" w:pos="284"/>
        <w:tab w:val="clear" w:pos="567"/>
        <w:tab w:val="clear" w:pos="851"/>
        <w:tab w:val="clear" w:pos="1134"/>
        <w:tab w:val="clear" w:pos="6521"/>
        <w:tab w:val="clear" w:pos="7655"/>
      </w:tabs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55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55BD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F75C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75C35"/>
    <w:rPr>
      <w:color w:val="0000FF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26667"/>
    <w:pPr>
      <w:tabs>
        <w:tab w:val="clear" w:pos="284"/>
        <w:tab w:val="clear" w:pos="567"/>
        <w:tab w:val="clear" w:pos="851"/>
        <w:tab w:val="clear" w:pos="1134"/>
        <w:tab w:val="clear" w:pos="6521"/>
        <w:tab w:val="clear" w:pos="7655"/>
      </w:tabs>
      <w:spacing w:line="240" w:lineRule="auto"/>
    </w:pPr>
    <w:rPr>
      <w:rFonts w:asciiTheme="minorHAnsi" w:eastAsiaTheme="minorEastAsia" w:hAnsiTheme="minorHAnsi" w:cstheme="minorBidi"/>
      <w:lang w:val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26667"/>
    <w:rPr>
      <w:rFonts w:asciiTheme="minorHAnsi" w:eastAsiaTheme="minorEastAsia" w:hAnsiTheme="minorHAnsi" w:cstheme="minorBidi"/>
    </w:rPr>
  </w:style>
  <w:style w:type="character" w:styleId="FootnoteReference">
    <w:name w:val="footnote reference"/>
    <w:basedOn w:val="DefaultParagraphFont"/>
    <w:uiPriority w:val="99"/>
    <w:semiHidden/>
    <w:unhideWhenUsed/>
    <w:rsid w:val="00026667"/>
    <w:rPr>
      <w:vertAlign w:val="superscript"/>
    </w:rPr>
  </w:style>
  <w:style w:type="table" w:styleId="TableGrid">
    <w:name w:val="Table Grid"/>
    <w:basedOn w:val="TableNormal"/>
    <w:uiPriority w:val="59"/>
    <w:rsid w:val="0055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55F9A"/>
    <w:rPr>
      <w:color w:val="666666"/>
    </w:rPr>
  </w:style>
  <w:style w:type="character" w:customStyle="1" w:styleId="Style1">
    <w:name w:val="Style1"/>
    <w:basedOn w:val="DefaultParagraphFont"/>
    <w:uiPriority w:val="1"/>
    <w:rsid w:val="00515BDE"/>
    <w:rPr>
      <w:rFonts w:ascii="Arial" w:hAnsi="Arial"/>
    </w:rPr>
  </w:style>
  <w:style w:type="character" w:customStyle="1" w:styleId="Style2">
    <w:name w:val="Style2"/>
    <w:basedOn w:val="DefaultParagraphFont"/>
    <w:uiPriority w:val="1"/>
    <w:rsid w:val="009E1A19"/>
    <w:rPr>
      <w:rFonts w:ascii="Arial" w:hAnsi="Arial"/>
      <w:sz w:val="22"/>
    </w:rPr>
  </w:style>
  <w:style w:type="character" w:customStyle="1" w:styleId="Style3">
    <w:name w:val="Style3"/>
    <w:basedOn w:val="Style2"/>
    <w:uiPriority w:val="1"/>
    <w:rsid w:val="009E1A19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374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bhose\OneDrive%20-%20Cornerstone%20Barristers\Desktop\Cornerstone%20Blank%20Headed%20Pap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9CE045-91FD-4C30-A2F0-051CFE64FBDE}"/>
      </w:docPartPr>
      <w:docPartBody>
        <w:p w:rsidR="00032A85" w:rsidRDefault="00032A85">
          <w:r w:rsidRPr="00C8667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1DD2EFEE5BC49AAA0169718A7C817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D2CC59-DFB2-428B-B168-B2C0D183F3E0}"/>
      </w:docPartPr>
      <w:docPartBody>
        <w:p w:rsidR="00032A85" w:rsidRDefault="00032A85" w:rsidP="00032A85">
          <w:pPr>
            <w:pStyle w:val="C1DD2EFEE5BC49AAA0169718A7C817A6"/>
          </w:pPr>
          <w:r w:rsidRPr="00C8667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27FB0D98604EB3AEBDA9300F215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512E73-AF77-479D-BB2F-23CF5D627D98}"/>
      </w:docPartPr>
      <w:docPartBody>
        <w:p w:rsidR="00032A85" w:rsidRDefault="00032A85" w:rsidP="00032A85">
          <w:pPr>
            <w:pStyle w:val="3127FB0D98604EB3AEBDA9300F215AF11"/>
          </w:pPr>
          <w:r w:rsidRPr="00F9628B">
            <w:rPr>
              <w:rStyle w:val="PlaceholderText"/>
              <w:b/>
              <w:bCs/>
            </w:rPr>
            <w:t>Choose an item.</w:t>
          </w:r>
        </w:p>
      </w:docPartBody>
    </w:docPart>
    <w:docPart>
      <w:docPartPr>
        <w:name w:val="DC722864F26A481282F32986E0B257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293945-C89D-4C95-B7E3-57596C555E88}"/>
      </w:docPartPr>
      <w:docPartBody>
        <w:p w:rsidR="00032A85" w:rsidRDefault="00032A85" w:rsidP="00032A85">
          <w:pPr>
            <w:pStyle w:val="DC722864F26A481282F32986E0B257F21"/>
          </w:pPr>
          <w:r w:rsidRPr="00F9628B">
            <w:rPr>
              <w:rStyle w:val="PlaceholderText"/>
              <w:b/>
              <w:bCs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-Roman">
    <w:altName w:val="DokChampa"/>
    <w:panose1 w:val="00000000000000000000"/>
    <w:charset w:val="4D"/>
    <w:family w:val="auto"/>
    <w:notTrueType/>
    <w:pitch w:val="default"/>
    <w:sig w:usb0="03000000" w:usb1="00000000" w:usb2="00000000" w:usb3="00000000" w:csb0="01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A85"/>
    <w:rsid w:val="00032A85"/>
    <w:rsid w:val="001D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32A85"/>
    <w:rPr>
      <w:color w:val="666666"/>
    </w:rPr>
  </w:style>
  <w:style w:type="paragraph" w:customStyle="1" w:styleId="C1DD2EFEE5BC49AAA0169718A7C817A6">
    <w:name w:val="C1DD2EFEE5BC49AAA0169718A7C817A6"/>
    <w:rsid w:val="00032A85"/>
  </w:style>
  <w:style w:type="paragraph" w:customStyle="1" w:styleId="3127FB0D98604EB3AEBDA9300F215AF11">
    <w:name w:val="3127FB0D98604EB3AEBDA9300F215AF11"/>
    <w:rsid w:val="00032A85"/>
    <w:pPr>
      <w:tabs>
        <w:tab w:val="left" w:pos="284"/>
        <w:tab w:val="left" w:pos="567"/>
        <w:tab w:val="left" w:pos="851"/>
        <w:tab w:val="left" w:pos="1134"/>
        <w:tab w:val="decimal" w:pos="6521"/>
        <w:tab w:val="decimal" w:pos="7655"/>
      </w:tabs>
      <w:spacing w:after="0" w:line="240" w:lineRule="exact"/>
    </w:pPr>
    <w:rPr>
      <w:rFonts w:ascii="Arial" w:eastAsia="Times New Roman" w:hAnsi="Arial" w:cs="Times New Roman"/>
      <w:kern w:val="0"/>
      <w:sz w:val="20"/>
      <w:szCs w:val="20"/>
      <w:lang w:eastAsia="en-US"/>
      <w14:ligatures w14:val="none"/>
    </w:rPr>
  </w:style>
  <w:style w:type="paragraph" w:customStyle="1" w:styleId="DC722864F26A481282F32986E0B257F21">
    <w:name w:val="DC722864F26A481282F32986E0B257F21"/>
    <w:rsid w:val="00032A85"/>
    <w:pPr>
      <w:tabs>
        <w:tab w:val="left" w:pos="284"/>
        <w:tab w:val="left" w:pos="567"/>
        <w:tab w:val="left" w:pos="851"/>
        <w:tab w:val="left" w:pos="1134"/>
        <w:tab w:val="decimal" w:pos="6521"/>
        <w:tab w:val="decimal" w:pos="7655"/>
      </w:tabs>
      <w:spacing w:after="0" w:line="240" w:lineRule="exact"/>
      <w:ind w:left="720"/>
      <w:contextualSpacing/>
    </w:pPr>
    <w:rPr>
      <w:rFonts w:ascii="Arial" w:eastAsia="Times New Roman" w:hAnsi="Arial" w:cs="Times New Roman"/>
      <w:kern w:val="0"/>
      <w:sz w:val="20"/>
      <w:szCs w:val="20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cfa68f-df97-476e-beb8-eb5511870e85">
      <Terms xmlns="http://schemas.microsoft.com/office/infopath/2007/PartnerControls"/>
    </lcf76f155ced4ddcb4097134ff3c332f>
    <TaxCatchAll xmlns="10c143f9-826b-4ce6-8824-4a5e597fe34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792A68BAB0874AB92382190CD1AE07" ma:contentTypeVersion="13" ma:contentTypeDescription="Create a new document." ma:contentTypeScope="" ma:versionID="8546148c29bcfe71ae8d3d6d0b14dc3c">
  <xsd:schema xmlns:xsd="http://www.w3.org/2001/XMLSchema" xmlns:xs="http://www.w3.org/2001/XMLSchema" xmlns:p="http://schemas.microsoft.com/office/2006/metadata/properties" xmlns:ns2="8bcfa68f-df97-476e-beb8-eb5511870e85" xmlns:ns3="10c143f9-826b-4ce6-8824-4a5e597fe346" targetNamespace="http://schemas.microsoft.com/office/2006/metadata/properties" ma:root="true" ma:fieldsID="7435479a05e4393f9a4be8ede929be8f" ns2:_="" ns3:_="">
    <xsd:import namespace="8bcfa68f-df97-476e-beb8-eb5511870e85"/>
    <xsd:import namespace="10c143f9-826b-4ce6-8824-4a5e597fe3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cfa68f-df97-476e-beb8-eb5511870e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7e294b43-17a3-4a29-bc42-20c8694948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143f9-826b-4ce6-8824-4a5e597fe34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af67b30-657c-4317-942e-6a78bddef821}" ma:internalName="TaxCatchAll" ma:showField="CatchAllData" ma:web="10c143f9-826b-4ce6-8824-4a5e597fe3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F98FA-2E79-4EB7-9C29-6259534B794D}">
  <ds:schemaRefs>
    <ds:schemaRef ds:uri="http://schemas.microsoft.com/office/2006/metadata/properties"/>
    <ds:schemaRef ds:uri="http://schemas.microsoft.com/office/infopath/2007/PartnerControls"/>
    <ds:schemaRef ds:uri="8bcfa68f-df97-476e-beb8-eb5511870e85"/>
    <ds:schemaRef ds:uri="10c143f9-826b-4ce6-8824-4a5e597fe346"/>
  </ds:schemaRefs>
</ds:datastoreItem>
</file>

<file path=customXml/itemProps2.xml><?xml version="1.0" encoding="utf-8"?>
<ds:datastoreItem xmlns:ds="http://schemas.openxmlformats.org/officeDocument/2006/customXml" ds:itemID="{562A33D4-4287-4197-B5AB-0C94112377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2C4EE5-3F04-4079-8C23-954FD40CEE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cfa68f-df97-476e-beb8-eb5511870e85"/>
    <ds:schemaRef ds:uri="10c143f9-826b-4ce6-8824-4a5e597fe3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3B43696-CC8B-42BC-873D-F55F924FF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Cornerstone Blank Headed Paper.dotx</Template>
  <TotalTime>234</TotalTime>
  <Pages>5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of Person</vt:lpstr>
    </vt:vector>
  </TitlesOfParts>
  <Company>4i LIMITED</Company>
  <LinksUpToDate>false</LinksUpToDate>
  <CharactersWithSpaces>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of Person</dc:title>
  <dc:creator>Nina Bhose</dc:creator>
  <cp:lastModifiedBy>Nina Bhose</cp:lastModifiedBy>
  <cp:revision>3</cp:revision>
  <cp:lastPrinted>2020-07-10T07:47:00Z</cp:lastPrinted>
  <dcterms:created xsi:type="dcterms:W3CDTF">2025-05-01T10:00:00Z</dcterms:created>
  <dcterms:modified xsi:type="dcterms:W3CDTF">2025-05-01T14:33:00Z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0x010100D1792A68BAB0874AB92382190CD1AE07</vt:lpwstr>
  </property>
</Properties>
</file>